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EB125" w14:textId="77777777" w:rsidR="003F3859" w:rsidRDefault="00D50D19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79C726" wp14:editId="63D9AEA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3F3859" w14:paraId="449D9186" w14:textId="77777777">
        <w:tc>
          <w:tcPr>
            <w:tcW w:w="6663" w:type="dxa"/>
          </w:tcPr>
          <w:p w14:paraId="040EBE0C" w14:textId="77777777" w:rsidR="003F3859" w:rsidRDefault="00D50D19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臭氧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3F3859" w14:paraId="17B2E87D" w14:textId="77777777">
        <w:tc>
          <w:tcPr>
            <w:tcW w:w="6663" w:type="dxa"/>
          </w:tcPr>
          <w:p w14:paraId="6BE4A03D" w14:textId="77777777" w:rsidR="003F3859" w:rsidRDefault="00D50D19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3CE426D7" w14:textId="77777777" w:rsidR="003F3859" w:rsidRDefault="00D50D19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3F3859" w14:paraId="6B85336A" w14:textId="77777777">
        <w:tc>
          <w:tcPr>
            <w:tcW w:w="6663" w:type="dxa"/>
          </w:tcPr>
          <w:p w14:paraId="458DC9D8" w14:textId="77777777" w:rsidR="003F3859" w:rsidRDefault="00D50D19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70126271" w14:textId="77777777" w:rsidR="003F3859" w:rsidRDefault="003F3859">
      <w:pPr>
        <w:jc w:val="center"/>
        <w:rPr>
          <w:b/>
          <w:bCs/>
          <w:sz w:val="72"/>
          <w:szCs w:val="72"/>
        </w:rPr>
      </w:pPr>
    </w:p>
    <w:p w14:paraId="0C57697D" w14:textId="77777777" w:rsidR="003F3859" w:rsidRDefault="003F3859">
      <w:pPr>
        <w:jc w:val="center"/>
        <w:rPr>
          <w:b/>
          <w:bCs/>
          <w:sz w:val="72"/>
          <w:szCs w:val="72"/>
        </w:rPr>
      </w:pPr>
    </w:p>
    <w:p w14:paraId="10768B33" w14:textId="77777777" w:rsidR="003F3859" w:rsidRDefault="003F3859">
      <w:pPr>
        <w:jc w:val="center"/>
        <w:rPr>
          <w:b/>
          <w:bCs/>
          <w:sz w:val="72"/>
          <w:szCs w:val="72"/>
        </w:rPr>
      </w:pPr>
    </w:p>
    <w:p w14:paraId="2EC6CC24" w14:textId="77777777" w:rsidR="003F3859" w:rsidRDefault="003F3859">
      <w:pPr>
        <w:jc w:val="center"/>
        <w:rPr>
          <w:b/>
          <w:bCs/>
          <w:sz w:val="72"/>
          <w:szCs w:val="72"/>
        </w:rPr>
      </w:pPr>
    </w:p>
    <w:p w14:paraId="1B9245CA" w14:textId="77777777" w:rsidR="003F3859" w:rsidRDefault="003F3859">
      <w:pPr>
        <w:jc w:val="center"/>
        <w:rPr>
          <w:b/>
          <w:bCs/>
          <w:sz w:val="30"/>
          <w:szCs w:val="30"/>
        </w:rPr>
        <w:sectPr w:rsidR="003F3859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558C1F83" w14:textId="77777777" w:rsidR="003F3859" w:rsidRDefault="003F3859">
      <w:pPr>
        <w:pStyle w:val="a0"/>
        <w:ind w:firstLineChars="0" w:firstLine="0"/>
      </w:pPr>
    </w:p>
    <w:p w14:paraId="7BA1C937" w14:textId="77777777" w:rsidR="003F3859" w:rsidRDefault="00D50D19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08B14103" w14:textId="77777777" w:rsidR="003F3859" w:rsidRDefault="00D50D19">
      <w:pPr>
        <w:pStyle w:val="2"/>
      </w:pPr>
      <w:r>
        <w:rPr>
          <w:rFonts w:hint="eastAsia"/>
        </w:rPr>
        <w:t>产品概述</w:t>
      </w:r>
    </w:p>
    <w:p w14:paraId="1317D7A6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臭氧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14B8C0B1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0EC5016C" w14:textId="77777777" w:rsidR="003F3859" w:rsidRDefault="00D50D19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臭氧数据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 w14:paraId="36D44BC6" w14:textId="77777777" w:rsidR="003F3859" w:rsidRDefault="00D50D19">
      <w:pPr>
        <w:pStyle w:val="2"/>
      </w:pPr>
      <w:r>
        <w:rPr>
          <w:rFonts w:hint="eastAsia"/>
        </w:rPr>
        <w:t>传感器参数</w:t>
      </w:r>
    </w:p>
    <w:p w14:paraId="096BC5F9" w14:textId="77777777" w:rsidR="003F3859" w:rsidRDefault="00D50D19">
      <w:pPr>
        <w:pStyle w:val="3"/>
      </w:pPr>
      <w:r>
        <w:rPr>
          <w:rFonts w:hint="eastAsia"/>
        </w:rPr>
        <w:t>探头参数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3F3859" w14:paraId="5625FEB1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696892C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8191ACD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3F3859" w14:paraId="0EDE51F5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0AA8AC70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03EBF9E4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0~10/0~20/0~100ppm</w:t>
            </w:r>
          </w:p>
        </w:tc>
      </w:tr>
      <w:tr w:rsidR="003F3859" w14:paraId="67862879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01FAEB57" w14:textId="77777777" w:rsidR="003F3859" w:rsidRDefault="00D50D1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分辨率</w:t>
            </w:r>
          </w:p>
        </w:tc>
        <w:tc>
          <w:tcPr>
            <w:tcW w:w="4240" w:type="dxa"/>
            <w:shd w:val="clear" w:color="auto" w:fill="auto"/>
          </w:tcPr>
          <w:p w14:paraId="12231916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0.2ppm</w:t>
            </w:r>
            <w:r>
              <w:rPr>
                <w:rFonts w:ascii="宋体" w:hAnsi="宋体" w:cs="宋体" w:hint="eastAsia"/>
                <w:bCs/>
                <w:color w:val="000000"/>
              </w:rPr>
              <w:t>（默认探头）</w:t>
            </w:r>
          </w:p>
        </w:tc>
      </w:tr>
      <w:tr w:rsidR="003F3859" w14:paraId="49BA0484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20CBA5BE" w14:textId="77777777" w:rsidR="003F3859" w:rsidRDefault="00D50D1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shd w:val="clear" w:color="auto" w:fill="auto"/>
          </w:tcPr>
          <w:p w14:paraId="3FA22032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≤读数±</w:t>
            </w:r>
            <w:r>
              <w:rPr>
                <w:rFonts w:ascii="宋体" w:hAnsi="宋体" w:cs="宋体" w:hint="eastAsia"/>
                <w:bCs/>
                <w:color w:val="000000"/>
              </w:rPr>
              <w:t>3%</w:t>
            </w:r>
          </w:p>
        </w:tc>
      </w:tr>
      <w:tr w:rsidR="003F3859" w14:paraId="2C2B2D7C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04C1A71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029F1667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电化学传感器</w:t>
            </w:r>
          </w:p>
        </w:tc>
      </w:tr>
      <w:tr w:rsidR="003F3859" w14:paraId="0B1FEB99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F7CBB84" w14:textId="77777777" w:rsidR="003F3859" w:rsidRDefault="00D50D1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F326380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＜</w:t>
            </w:r>
            <w:r>
              <w:rPr>
                <w:rFonts w:ascii="宋体" w:hAnsi="宋体" w:cs="宋体" w:hint="eastAsia"/>
                <w:bCs/>
                <w:color w:val="000000"/>
              </w:rPr>
              <w:t>15s</w:t>
            </w:r>
          </w:p>
        </w:tc>
      </w:tr>
      <w:tr w:rsidR="003F3859" w14:paraId="39CE6DED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629E1051" w14:textId="77777777" w:rsidR="003F3859" w:rsidRDefault="00D50D1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64E4D50E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-30~50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3F3859" w14:paraId="698DBD96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3F5BEFE5" w14:textId="77777777" w:rsidR="003F3859" w:rsidRDefault="00D50D1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50EF304" w14:textId="77777777" w:rsidR="003F3859" w:rsidRDefault="00D50D1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0~95%</w:t>
            </w:r>
            <w:r>
              <w:rPr>
                <w:rFonts w:ascii="宋体" w:hAnsi="宋体" w:cs="宋体" w:hint="eastAsia"/>
                <w:bCs/>
                <w:color w:val="000000"/>
              </w:rPr>
              <w:t>（相对湿度）、无凝结</w:t>
            </w:r>
          </w:p>
        </w:tc>
      </w:tr>
    </w:tbl>
    <w:p w14:paraId="7DAF1B39" w14:textId="77777777" w:rsidR="003F3859" w:rsidRDefault="00D50D19">
      <w:pPr>
        <w:pStyle w:val="3"/>
      </w:pPr>
      <w:bookmarkStart w:id="0" w:name="_Toc30075"/>
      <w:r>
        <w:rPr>
          <w:rFonts w:hint="eastAsia"/>
        </w:rPr>
        <w:lastRenderedPageBreak/>
        <w:t>探头类型</w:t>
      </w:r>
    </w:p>
    <w:tbl>
      <w:tblPr>
        <w:tblW w:w="6237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2"/>
        <w:gridCol w:w="2017"/>
        <w:gridCol w:w="1316"/>
        <w:gridCol w:w="1104"/>
        <w:gridCol w:w="1018"/>
      </w:tblGrid>
      <w:tr w:rsidR="003F3859" w14:paraId="2513617F" w14:textId="77777777">
        <w:tc>
          <w:tcPr>
            <w:tcW w:w="7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B463F3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编号</w:t>
            </w:r>
          </w:p>
        </w:tc>
        <w:tc>
          <w:tcPr>
            <w:tcW w:w="20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06B4010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探头类型</w:t>
            </w:r>
          </w:p>
        </w:tc>
        <w:tc>
          <w:tcPr>
            <w:tcW w:w="13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D857708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量程</w:t>
            </w:r>
          </w:p>
        </w:tc>
        <w:tc>
          <w:tcPr>
            <w:tcW w:w="11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4346A37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分辨率</w:t>
            </w:r>
          </w:p>
          <w:p w14:paraId="59DB80A4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/</w:t>
            </w:r>
            <w:r>
              <w:rPr>
                <w:rFonts w:hint="eastAsia"/>
                <w:b/>
                <w:bCs/>
                <w:color w:val="000000"/>
              </w:rPr>
              <w:t>可检测下限</w:t>
            </w:r>
          </w:p>
        </w:tc>
        <w:tc>
          <w:tcPr>
            <w:tcW w:w="1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4E30A6A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寿命</w:t>
            </w:r>
          </w:p>
        </w:tc>
      </w:tr>
      <w:tr w:rsidR="003F3859" w14:paraId="1A96CF85" w14:textId="77777777"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</w:tcPr>
          <w:p w14:paraId="73900892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20P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</w:tcPr>
          <w:p w14:paraId="77A5B528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国产电化学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</w:tcPr>
          <w:p w14:paraId="2B23C3EE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</w:tcPr>
          <w:p w14:paraId="162059CE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200ppb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</w:tcPr>
          <w:p w14:paraId="7221ED3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年</w:t>
            </w:r>
          </w:p>
        </w:tc>
      </w:tr>
      <w:tr w:rsidR="003F3859" w14:paraId="059FC091" w14:textId="77777777">
        <w:tc>
          <w:tcPr>
            <w:tcW w:w="782" w:type="dxa"/>
          </w:tcPr>
          <w:p w14:paraId="26A3E820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20PL</w:t>
            </w:r>
          </w:p>
        </w:tc>
        <w:tc>
          <w:tcPr>
            <w:tcW w:w="2017" w:type="dxa"/>
          </w:tcPr>
          <w:p w14:paraId="790CE00C" w14:textId="77777777" w:rsidR="003F3859" w:rsidRDefault="00D50D19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</w:t>
            </w:r>
            <w:r>
              <w:rPr>
                <w:rFonts w:hint="eastAsia"/>
                <w:color w:val="000000"/>
              </w:rPr>
              <w:t>SPCE</w:t>
            </w:r>
          </w:p>
        </w:tc>
        <w:tc>
          <w:tcPr>
            <w:tcW w:w="1316" w:type="dxa"/>
          </w:tcPr>
          <w:p w14:paraId="7DFC370C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20ppm</w:t>
            </w:r>
          </w:p>
        </w:tc>
        <w:tc>
          <w:tcPr>
            <w:tcW w:w="1104" w:type="dxa"/>
          </w:tcPr>
          <w:p w14:paraId="4FD8CFF4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100ppb</w:t>
            </w:r>
          </w:p>
        </w:tc>
        <w:tc>
          <w:tcPr>
            <w:tcW w:w="1018" w:type="dxa"/>
          </w:tcPr>
          <w:p w14:paraId="4BAEA293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年</w:t>
            </w:r>
          </w:p>
        </w:tc>
      </w:tr>
      <w:tr w:rsidR="003F3859" w14:paraId="5285FC44" w14:textId="77777777">
        <w:tc>
          <w:tcPr>
            <w:tcW w:w="782" w:type="dxa"/>
          </w:tcPr>
          <w:p w14:paraId="5CAB2203" w14:textId="77777777" w:rsidR="003F3859" w:rsidRDefault="00D50D1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100P</w:t>
            </w:r>
          </w:p>
        </w:tc>
        <w:tc>
          <w:tcPr>
            <w:tcW w:w="2017" w:type="dxa"/>
          </w:tcPr>
          <w:p w14:paraId="2C44B4CB" w14:textId="77777777" w:rsidR="003F3859" w:rsidRDefault="00D50D19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国产电化学</w:t>
            </w:r>
          </w:p>
        </w:tc>
        <w:tc>
          <w:tcPr>
            <w:tcW w:w="1316" w:type="dxa"/>
          </w:tcPr>
          <w:p w14:paraId="62D89235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100ppm</w:t>
            </w:r>
          </w:p>
        </w:tc>
        <w:tc>
          <w:tcPr>
            <w:tcW w:w="1104" w:type="dxa"/>
          </w:tcPr>
          <w:p w14:paraId="296DD984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500ppb</w:t>
            </w:r>
          </w:p>
        </w:tc>
        <w:tc>
          <w:tcPr>
            <w:tcW w:w="1018" w:type="dxa"/>
          </w:tcPr>
          <w:p w14:paraId="763E63C2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年</w:t>
            </w:r>
          </w:p>
        </w:tc>
      </w:tr>
    </w:tbl>
    <w:p w14:paraId="792BA107" w14:textId="77777777" w:rsidR="003F3859" w:rsidRDefault="00D50D19">
      <w:pPr>
        <w:pStyle w:val="a0"/>
      </w:pPr>
      <w:r>
        <w:rPr>
          <w:rFonts w:hint="eastAsia"/>
        </w:rPr>
        <w:t>以上寿命均为温度</w:t>
      </w:r>
      <w:r>
        <w:rPr>
          <w:rFonts w:hint="eastAsia"/>
        </w:rPr>
        <w:t>23</w:t>
      </w:r>
      <w:r>
        <w:rPr>
          <w:rFonts w:hint="eastAsia"/>
        </w:rPr>
        <w:t>±</w:t>
      </w:r>
      <w:r>
        <w:rPr>
          <w:rFonts w:hint="eastAsia"/>
        </w:rPr>
        <w:t>3</w:t>
      </w:r>
      <w:r>
        <w:rPr>
          <w:rFonts w:hint="eastAsia"/>
        </w:rPr>
        <w:t>℃</w:t>
      </w:r>
      <w:r>
        <w:rPr>
          <w:rFonts w:hint="eastAsia"/>
        </w:rPr>
        <w:t>/</w:t>
      </w:r>
      <w:r>
        <w:rPr>
          <w:rFonts w:hint="eastAsia"/>
        </w:rPr>
        <w:t>湿度</w:t>
      </w:r>
      <w:r>
        <w:rPr>
          <w:rFonts w:hint="eastAsia"/>
        </w:rPr>
        <w:t>40</w:t>
      </w:r>
      <w:r>
        <w:rPr>
          <w:rFonts w:hint="eastAsia"/>
        </w:rPr>
        <w:t>±</w:t>
      </w:r>
      <w:r>
        <w:t>10%RH</w:t>
      </w:r>
      <w:r>
        <w:rPr>
          <w:rFonts w:hint="eastAsia"/>
        </w:rPr>
        <w:t>/</w:t>
      </w:r>
      <w:r>
        <w:rPr>
          <w:rFonts w:hint="eastAsia"/>
        </w:rPr>
        <w:t>浓度</w:t>
      </w:r>
      <w:r>
        <w:rPr>
          <w:rFonts w:hint="eastAsia"/>
        </w:rPr>
        <w:t>&lt;5%</w:t>
      </w:r>
      <w:r>
        <w:rPr>
          <w:rFonts w:hint="eastAsia"/>
        </w:rPr>
        <w:t>最大量程的情况下的参考数值</w:t>
      </w:r>
      <w:r>
        <w:rPr>
          <w:rFonts w:hint="eastAsia"/>
        </w:rPr>
        <w:t>，默认</w:t>
      </w:r>
      <w:r>
        <w:rPr>
          <w:rFonts w:hint="eastAsia"/>
        </w:rPr>
        <w:t>20P</w:t>
      </w:r>
      <w:r>
        <w:rPr>
          <w:rFonts w:hint="eastAsia"/>
        </w:rPr>
        <w:t>类型。</w:t>
      </w:r>
    </w:p>
    <w:p w14:paraId="19CD9211" w14:textId="77777777" w:rsidR="003F3859" w:rsidRDefault="00D50D19">
      <w:pPr>
        <w:pStyle w:val="2"/>
        <w:spacing w:before="120" w:after="40"/>
      </w:pPr>
      <w:r>
        <w:rPr>
          <w:rFonts w:hint="eastAsia"/>
        </w:rPr>
        <w:t>设备与通信参数</w:t>
      </w:r>
      <w:bookmarkEnd w:id="0"/>
    </w:p>
    <w:p w14:paraId="7E6947DA" w14:textId="77777777" w:rsidR="003F3859" w:rsidRDefault="00D50D19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3F3859" w14:paraId="49495EBD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7F6607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1DEBEC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3F3859" w14:paraId="6B059495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1EC443F7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A70234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3F3859" w14:paraId="3B396166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502210C3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45E9F3C3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3F3859" w14:paraId="327A30E2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35A4C9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A38073A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3F3859" w14:paraId="52097A25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14B22EC3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12B8AE7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3F3859" w14:paraId="6EC7B39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09FCDC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DA5700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7E420CD5" w14:textId="77777777" w:rsidR="003F3859" w:rsidRDefault="00D50D19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3F3859" w14:paraId="25127C7D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6F34B2D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E97EAAA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3F3859" w14:paraId="27C6DC9B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13E7D4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55923FF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3F3859" w14:paraId="2C84CA2A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130A0086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01C2E2D6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3F3859" w14:paraId="02FFC718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D4C7D5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A720391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3F3859" w14:paraId="5CF080B0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985891C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02E9C32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3F3859" w14:paraId="2BEB2A6E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185D1C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lastRenderedPageBreak/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5CCC69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77C791CD" w14:textId="77777777" w:rsidR="003F3859" w:rsidRDefault="003F3859">
      <w:pPr>
        <w:pStyle w:val="a0"/>
        <w:ind w:firstLineChars="0" w:firstLine="0"/>
      </w:pPr>
    </w:p>
    <w:p w14:paraId="3E316F7E" w14:textId="77777777" w:rsidR="003F3859" w:rsidRDefault="00D50D19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3F3859" w14:paraId="1AC43E53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98EFEB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DCF0A2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3F3859" w14:paraId="1C8E6044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597C1AD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9EE0DA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3F3859" w14:paraId="134A703B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1D0FC4B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00FA097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3F3859" w14:paraId="5ACF6C15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9C031EC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D47E956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3F3859" w14:paraId="23989607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6272501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676B8B3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3F3859" w14:paraId="0E33025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FC04CB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F4B7E23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55EEC184" w14:textId="77777777" w:rsidR="003F3859" w:rsidRDefault="00D50D19">
      <w:pPr>
        <w:pStyle w:val="3"/>
      </w:pPr>
      <w:r>
        <w:rPr>
          <w:rFonts w:hint="eastAsia"/>
        </w:rPr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3F3859" w14:paraId="7BC59535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382B7F9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8D8AF31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3F3859" w14:paraId="5E26C252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5FA0B1C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48930ED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3F3859" w14:paraId="7B6E31DB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FF9B5E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79C45141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3F3859" w14:paraId="0B591682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4D7B9984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9BD39A4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3F3859" w14:paraId="0799AF9B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73C1291A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452CD45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3F3859" w14:paraId="6DCA9C8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DF2712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8EAABB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10E44D27" w14:textId="77777777" w:rsidR="003F3859" w:rsidRDefault="00D50D19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3F3859" w14:paraId="37E7757C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1707DC1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3950B8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3F3859" w14:paraId="6A9C4C41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4592E83E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2FE47654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3F3859" w14:paraId="051A15B4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09264E5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1D98AC63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3F3859" w14:paraId="57C29ACE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54BF55A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4B4601DF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3F3859" w14:paraId="041541CD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5FB9C606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74EEB15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3F3859" w14:paraId="5A863BCC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3E8A1324" w14:textId="77777777" w:rsidR="003F3859" w:rsidRDefault="00D50D19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520D125C" w14:textId="77777777" w:rsidR="003F3859" w:rsidRDefault="00D50D19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6AB0DBEC" w14:textId="77777777" w:rsidR="003F3859" w:rsidRDefault="00D50D19">
      <w:pPr>
        <w:pStyle w:val="3"/>
      </w:pPr>
      <w:r>
        <w:rPr>
          <w:rFonts w:hint="eastAsia"/>
        </w:rPr>
        <w:lastRenderedPageBreak/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3F3859" w14:paraId="1BD86CFC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DF1CC45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0363D3E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3F3859" w14:paraId="6D4A9BFB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58D9C3E1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353C81C1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3F3859" w14:paraId="5456C761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624EE857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08342AB3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3F3859" w14:paraId="655E3B14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202BB07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471E02CD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3F3859" w14:paraId="2C032A9A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6B0D487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77A264D5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3F3859" w14:paraId="728792A0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0862D17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67C885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5610EB3A" w14:textId="77777777" w:rsidR="003F3859" w:rsidRDefault="003F3859">
      <w:pPr>
        <w:pStyle w:val="a0"/>
        <w:ind w:firstLineChars="0" w:firstLine="0"/>
      </w:pPr>
    </w:p>
    <w:p w14:paraId="621CE783" w14:textId="77777777" w:rsidR="003F3859" w:rsidRDefault="00D50D19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 w14:paraId="09EA6575" w14:textId="77777777" w:rsidR="003F3859" w:rsidRDefault="00D50D19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0042FD51" w14:textId="77777777" w:rsidR="003F3859" w:rsidRDefault="00D50D19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3F3859" w14:paraId="067D4F18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4FCCEAA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1191191E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3F3859" w14:paraId="7E36E55B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1050123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6AD811FC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3F3859" w14:paraId="208F9A4B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1B09DB2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6429543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3F3859" w14:paraId="71418DCA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401EF574" w14:textId="77777777" w:rsidR="003F3859" w:rsidRDefault="003F385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7EBB448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3F3859" w14:paraId="1D5856B9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7AE983FA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6B7908ED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3F3859" w14:paraId="1566B09A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6103BCF7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67752DB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3F3859" w14:paraId="52834230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1F91BA7F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34AC569B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3F3859" w14:paraId="49BECB27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108F0907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5A59FFFF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3F3859" w14:paraId="7ADF0D0E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7847820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0013F1C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5A04C3E7" w14:textId="77777777" w:rsidR="003F3859" w:rsidRDefault="00D50D19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03DC4B77" w14:textId="77777777" w:rsidR="003F3859" w:rsidRDefault="00D50D19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3547BFD7" w14:textId="77777777" w:rsidR="003F3859" w:rsidRDefault="00D50D19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电源供电版本</w:t>
      </w:r>
    </w:p>
    <w:p w14:paraId="1C976A02" w14:textId="5A982391" w:rsidR="003F3859" w:rsidRDefault="00704680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561DAB79" wp14:editId="298B31C6">
            <wp:extent cx="3502908" cy="2110572"/>
            <wp:effectExtent l="0" t="0" r="254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BLoRa电源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786" cy="212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FD6CD" w14:textId="203350BA" w:rsidR="003F3859" w:rsidRDefault="00D50D19" w:rsidP="00704680">
      <w:pPr>
        <w:ind w:firstLineChars="200" w:firstLine="498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67903243" w14:textId="71CBF0B4" w:rsidR="003F3859" w:rsidRDefault="00704680">
      <w:pPr>
        <w:ind w:firstLineChars="200" w:firstLine="498"/>
        <w:jc w:val="center"/>
      </w:pPr>
      <w:r>
        <w:rPr>
          <w:noProof/>
        </w:rPr>
        <w:drawing>
          <wp:inline distT="0" distB="0" distL="0" distR="0" wp14:anchorId="697DD734" wp14:editId="5D50E79B">
            <wp:extent cx="3796913" cy="1442565"/>
            <wp:effectExtent l="0" t="0" r="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BLoRa电池供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763" cy="14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2CD87" w14:textId="0FE47EA0" w:rsidR="003F3859" w:rsidRDefault="00D50D19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31070EEE" w14:textId="19718B83" w:rsidR="00704680" w:rsidRDefault="00704680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3401E6CC" wp14:editId="6DD799D3">
            <wp:extent cx="4233545" cy="2677795"/>
            <wp:effectExtent l="0" t="0" r="0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52175" w14:textId="77777777" w:rsidR="003F3859" w:rsidRDefault="00D50D1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26814C03" w14:textId="3D56B094" w:rsidR="003F3859" w:rsidRDefault="00704680">
      <w:pPr>
        <w:jc w:val="center"/>
      </w:pPr>
      <w:r>
        <w:rPr>
          <w:noProof/>
        </w:rPr>
        <w:drawing>
          <wp:inline distT="0" distB="0" distL="0" distR="0" wp14:anchorId="41C0FB93" wp14:editId="1AAA67CD">
            <wp:extent cx="4233545" cy="2794000"/>
            <wp:effectExtent l="0" t="0" r="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P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DA92D" w14:textId="77777777" w:rsidR="003F3859" w:rsidRDefault="00D50D1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0BD00402" w14:textId="75EC1F0B" w:rsidR="003F3859" w:rsidRDefault="00704680">
      <w:pPr>
        <w:jc w:val="center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7E6FD830" wp14:editId="760CA79C">
            <wp:extent cx="4233545" cy="2265045"/>
            <wp:effectExtent l="0" t="0" r="0" b="190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以太网电源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66B9D" w14:textId="77777777" w:rsidR="003F3859" w:rsidRDefault="00D50D1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29BB2FFE" w14:textId="4F8B030C" w:rsidR="003F3859" w:rsidRDefault="00704680">
      <w:pPr>
        <w:jc w:val="center"/>
      </w:pPr>
      <w:bookmarkStart w:id="4" w:name="_GoBack"/>
      <w:r>
        <w:rPr>
          <w:noProof/>
        </w:rPr>
        <w:drawing>
          <wp:inline distT="0" distB="0" distL="0" distR="0" wp14:anchorId="2300C0A6" wp14:editId="05C02F01">
            <wp:extent cx="4233545" cy="227584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以太网POE供电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5B2A0FFD" w14:textId="77777777" w:rsidR="003F3859" w:rsidRDefault="00D50D19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77B43A58" w14:textId="77777777" w:rsidR="003F3859" w:rsidRDefault="00D50D19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</w:t>
      </w:r>
      <w:r>
        <w:rPr>
          <w:rFonts w:ascii="宋体" w:hAnsi="宋体" w:cs="宋体" w:hint="eastAsia"/>
          <w:color w:val="000000"/>
        </w:rPr>
        <w:lastRenderedPageBreak/>
        <w:t>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582F2F37" w14:textId="77777777" w:rsidR="003F3859" w:rsidRDefault="00D50D19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25332487" w14:textId="77777777" w:rsidR="003F3859" w:rsidRDefault="00D50D19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360D16D3" w14:textId="77777777" w:rsidR="003F3859" w:rsidRDefault="00D50D19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2F3176F1" w14:textId="77777777" w:rsidR="003F3859" w:rsidRDefault="00D50D19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，使用时按下黑色按键即可，同时传感器透气膜切勿撕掉</w:t>
      </w:r>
      <w:r>
        <w:rPr>
          <w:rFonts w:ascii="宋体" w:hAnsi="宋体" w:cs="宋体" w:hint="eastAsia"/>
        </w:rPr>
        <w:t>。</w:t>
      </w:r>
    </w:p>
    <w:p w14:paraId="17ACD0AC" w14:textId="77777777" w:rsidR="003F3859" w:rsidRDefault="003F3859"/>
    <w:p w14:paraId="5BCE1725" w14:textId="77777777" w:rsidR="003F3859" w:rsidRDefault="00D50D19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0C5ADD48" w14:textId="77777777" w:rsidR="003F3859" w:rsidRDefault="00D50D19">
      <w:r>
        <w:rPr>
          <w:noProof/>
        </w:rPr>
        <w:drawing>
          <wp:anchor distT="0" distB="0" distL="114300" distR="114300" simplePos="0" relativeHeight="251659264" behindDoc="0" locked="0" layoutInCell="1" allowOverlap="1" wp14:anchorId="26379C36" wp14:editId="3E70858E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4E7C9C8" w14:textId="77777777" w:rsidR="003F3859" w:rsidRDefault="00D50D19">
      <w:pPr>
        <w:pStyle w:val="2"/>
      </w:pPr>
      <w:bookmarkStart w:id="5" w:name="_Toc13435"/>
      <w:r>
        <w:rPr>
          <w:rFonts w:hint="eastAsia"/>
        </w:rPr>
        <w:lastRenderedPageBreak/>
        <w:t>安装事宜</w:t>
      </w:r>
      <w:bookmarkEnd w:id="5"/>
    </w:p>
    <w:p w14:paraId="1B34C118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</w:t>
      </w:r>
      <w:r>
        <w:rPr>
          <w:rFonts w:ascii="宋体" w:hAnsi="宋体" w:cs="宋体" w:hint="eastAsia"/>
        </w:rPr>
        <w:t>要注意以下事项：</w:t>
      </w:r>
    </w:p>
    <w:p w14:paraId="51E07B7A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、变送器应尽量垂直放置，保证安装墙面时，传感器在变送器的下方（变送器上的字体为正方向）；</w:t>
      </w:r>
    </w:p>
    <w:p w14:paraId="2BEDD548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5E1BFC74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72B0CB0D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、避免在易于传热且会直接造成与待测区域产生温差的地带安装，否则会造成温湿度测量不准确。</w:t>
      </w:r>
    </w:p>
    <w:p w14:paraId="036A948F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臭氧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2AD1D58B" w14:textId="77777777" w:rsidR="003F3859" w:rsidRDefault="00D50D1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4EF9F3B0" w14:textId="77777777" w:rsidR="003F3859" w:rsidRDefault="00D50D19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660677A2" w14:textId="77777777" w:rsidR="003F3859" w:rsidRDefault="00D50D19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212873BF" w14:textId="77777777" w:rsidR="003F3859" w:rsidRDefault="00D50D19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27ED1D76" w14:textId="77777777" w:rsidR="003F3859" w:rsidRDefault="00D50D19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4E8FFEC0" w14:textId="77777777" w:rsidR="003F3859" w:rsidRDefault="00D50D19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052CDF26" w14:textId="77777777" w:rsidR="003F3859" w:rsidRDefault="00D50D19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</w:t>
      </w:r>
      <w:r>
        <w:rPr>
          <w:rFonts w:hint="eastAsia"/>
        </w:rPr>
        <w:lastRenderedPageBreak/>
        <w:t>取设备当前的基本配置。请注意每一步操作前都要首先搜索设备并双击设备，如下图。</w:t>
      </w:r>
    </w:p>
    <w:p w14:paraId="25796EA7" w14:textId="77777777" w:rsidR="003F3859" w:rsidRDefault="003F3859">
      <w:pPr>
        <w:pStyle w:val="a0"/>
        <w:ind w:firstLineChars="0" w:firstLine="0"/>
      </w:pPr>
    </w:p>
    <w:p w14:paraId="3E96B8D6" w14:textId="77777777" w:rsidR="003F3859" w:rsidRDefault="00D50D19">
      <w:pPr>
        <w:pStyle w:val="a0"/>
        <w:jc w:val="center"/>
      </w:pPr>
      <w:r>
        <w:rPr>
          <w:noProof/>
        </w:rPr>
        <w:drawing>
          <wp:inline distT="0" distB="0" distL="114300" distR="114300" wp14:anchorId="7DC06C6D" wp14:editId="5A0C9B9D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DBE1D" w14:textId="77777777" w:rsidR="003F3859" w:rsidRDefault="00D50D19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56B3263E" w14:textId="77777777" w:rsidR="003F3859" w:rsidRDefault="00D50D19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3F3859" w14:paraId="6A3A96B5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CEEBD8" w14:textId="77777777" w:rsidR="003F3859" w:rsidRDefault="00D50D19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3F3859" w14:paraId="3163E43E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4B48467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7C485DC6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7F426684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3F3859" w14:paraId="09B8FA65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37F5F7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E3DD98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3F3859" w14:paraId="6AFED218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186AB6EE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50F891D1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3F3859" w14:paraId="3A879541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CCED46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5B6A292" w14:textId="77777777" w:rsidR="003F3859" w:rsidRDefault="00D50D1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7E75ACC3" w14:textId="77777777" w:rsidR="003F3859" w:rsidRDefault="003F3859">
      <w:pPr>
        <w:pStyle w:val="a0"/>
      </w:pPr>
    </w:p>
    <w:p w14:paraId="03719FFE" w14:textId="77777777" w:rsidR="003F3859" w:rsidRDefault="00D50D19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以太网版本配置工具</w:t>
      </w:r>
    </w:p>
    <w:p w14:paraId="39137D29" w14:textId="77777777" w:rsidR="003F3859" w:rsidRDefault="00D50D19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 w14:paraId="3BB555FA" w14:textId="77777777" w:rsidR="003F3859" w:rsidRDefault="00D50D19">
      <w:pPr>
        <w:pStyle w:val="2"/>
      </w:pPr>
      <w:r>
        <w:rPr>
          <w:rFonts w:hint="eastAsia"/>
        </w:rPr>
        <w:t>软件基本使用与设备搜索</w:t>
      </w:r>
    </w:p>
    <w:p w14:paraId="36B0279F" w14:textId="77777777" w:rsidR="003F3859" w:rsidRDefault="00D50D19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1EECC366" w14:textId="77777777" w:rsidR="003F3859" w:rsidRDefault="00D50D19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30BAC65B" wp14:editId="08584F41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lastRenderedPageBreak/>
        <w:drawing>
          <wp:inline distT="0" distB="0" distL="114300" distR="114300" wp14:anchorId="3EE51AF3" wp14:editId="7647A7CD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0E237" w14:textId="77777777" w:rsidR="003F3859" w:rsidRDefault="00D50D19">
      <w:pPr>
        <w:pStyle w:val="a0"/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 w14:paraId="2EC340BB" w14:textId="77777777" w:rsidR="003F3859" w:rsidRDefault="00D50D19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13971D61" w14:textId="77777777" w:rsidR="003F3859" w:rsidRDefault="00D50D19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35FD6746" wp14:editId="556FAF63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EC4BE" w14:textId="77777777" w:rsidR="003F3859" w:rsidRDefault="00D50D19">
      <w:pPr>
        <w:pStyle w:val="a0"/>
      </w:pPr>
      <w:r>
        <w:rPr>
          <w:rFonts w:hint="eastAsia"/>
        </w:rPr>
        <w:lastRenderedPageBreak/>
        <w:t>您可以修改指定的参数，修改过参数后点击</w:t>
      </w:r>
    </w:p>
    <w:p w14:paraId="13DE70D6" w14:textId="77777777" w:rsidR="003F3859" w:rsidRDefault="00D50D19">
      <w:pPr>
        <w:pStyle w:val="2"/>
      </w:pPr>
      <w:r>
        <w:rPr>
          <w:rFonts w:hint="eastAsia"/>
        </w:rPr>
        <w:t>传感器的网络配置</w:t>
      </w:r>
    </w:p>
    <w:p w14:paraId="579B83FA" w14:textId="77777777" w:rsidR="003F3859" w:rsidRDefault="00D50D19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3F3859" w14:paraId="4D656A4D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422FD8B" w14:textId="77777777" w:rsidR="003F3859" w:rsidRDefault="00D50D1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3F3859" w14:paraId="3D1E166B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6ABFDA4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4F2E451C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3F3859" w14:paraId="79AB92D0" w14:textId="77777777">
        <w:tc>
          <w:tcPr>
            <w:tcW w:w="1701" w:type="dxa"/>
            <w:shd w:val="clear" w:color="auto" w:fill="BEBEBE"/>
          </w:tcPr>
          <w:p w14:paraId="464ED924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59ED24D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3F3859" w14:paraId="42C61FD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62C2AAD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276E0518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3F3859" w14:paraId="467FD4AC" w14:textId="77777777">
        <w:tc>
          <w:tcPr>
            <w:tcW w:w="1701" w:type="dxa"/>
            <w:shd w:val="clear" w:color="auto" w:fill="BEBEBE"/>
          </w:tcPr>
          <w:p w14:paraId="45BF744F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5CDDDD4E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3F3859" w14:paraId="5557A4D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310EB46F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1C2CDA06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7FB4C788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3F3859" w14:paraId="19E61A9A" w14:textId="77777777">
        <w:tc>
          <w:tcPr>
            <w:tcW w:w="6663" w:type="dxa"/>
            <w:gridSpan w:val="2"/>
            <w:shd w:val="clear" w:color="auto" w:fill="FFFFFF"/>
          </w:tcPr>
          <w:p w14:paraId="1E5ABBDF" w14:textId="77777777" w:rsidR="003F3859" w:rsidRDefault="00D50D1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3F3859" w14:paraId="02A5D654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B974F74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66CFCFE2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D66FA86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3F3859" w14:paraId="518346F4" w14:textId="77777777">
        <w:tc>
          <w:tcPr>
            <w:tcW w:w="1701" w:type="dxa"/>
            <w:shd w:val="clear" w:color="auto" w:fill="FFFFFF"/>
          </w:tcPr>
          <w:p w14:paraId="2F1BFA5B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5F60447C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0B302836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3F3859" w14:paraId="78A2806D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3445E658" w14:textId="77777777" w:rsidR="003F3859" w:rsidRDefault="00D50D1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3F3859" w14:paraId="1A0CE05A" w14:textId="77777777">
        <w:tc>
          <w:tcPr>
            <w:tcW w:w="1701" w:type="dxa"/>
            <w:shd w:val="clear" w:color="auto" w:fill="FFFFFF"/>
          </w:tcPr>
          <w:p w14:paraId="0D25DA39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003183AB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0694EB20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3F3859" w14:paraId="30735164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7B07A79B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6FB5E732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3F3859" w14:paraId="021BE372" w14:textId="77777777">
        <w:tc>
          <w:tcPr>
            <w:tcW w:w="1701" w:type="dxa"/>
            <w:shd w:val="clear" w:color="auto" w:fill="FFFFFF"/>
          </w:tcPr>
          <w:p w14:paraId="53063647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305D308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3F3859" w14:paraId="4100DAE7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02F14091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7C46BE56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58DAB73E" w14:textId="77777777" w:rsidR="003F3859" w:rsidRDefault="00D50D19">
      <w:pPr>
        <w:pStyle w:val="2"/>
      </w:pPr>
      <w:r>
        <w:rPr>
          <w:rFonts w:hint="eastAsia"/>
        </w:rPr>
        <w:lastRenderedPageBreak/>
        <w:t>传感器参数设置</w:t>
      </w:r>
    </w:p>
    <w:p w14:paraId="59B4B1DE" w14:textId="77777777" w:rsidR="003F3859" w:rsidRDefault="00D50D19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3F3859" w14:paraId="3BA080E3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4188484" w14:textId="77777777" w:rsidR="003F3859" w:rsidRDefault="00D50D1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3F3859" w14:paraId="577C57FE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177D6281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038A0C4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3F3859" w14:paraId="6B102DF9" w14:textId="77777777">
        <w:tc>
          <w:tcPr>
            <w:tcW w:w="1701" w:type="dxa"/>
            <w:shd w:val="clear" w:color="auto" w:fill="FFFFFF"/>
          </w:tcPr>
          <w:p w14:paraId="58488E7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728ECB0A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3F3859" w14:paraId="6774DBCF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66C0A6A9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07C68F51" w14:textId="77777777" w:rsidR="003F3859" w:rsidRDefault="00D50D1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092175AF" w14:textId="77777777" w:rsidR="003F3859" w:rsidRDefault="00D50D19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63AC7A1D" w14:textId="77777777" w:rsidR="003F3859" w:rsidRDefault="00D50D19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6AD58592" w14:textId="77777777" w:rsidR="003F3859" w:rsidRDefault="00D50D19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1C72267B" w14:textId="77777777" w:rsidR="003F3859" w:rsidRDefault="00D50D19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623AFAA6" w14:textId="77777777" w:rsidR="003F3859" w:rsidRDefault="00D50D19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0BAE9477" w14:textId="77777777" w:rsidR="003F3859" w:rsidRDefault="00D50D19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43824AC2" w14:textId="77777777" w:rsidR="003F3859" w:rsidRDefault="00D50D19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787AD0C9" w14:textId="77777777" w:rsidR="003F3859" w:rsidRDefault="003F3859">
      <w:pPr>
        <w:pStyle w:val="a0"/>
      </w:pPr>
    </w:p>
    <w:p w14:paraId="1AA8A6D5" w14:textId="77777777" w:rsidR="003F3859" w:rsidRDefault="00D50D19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5314FDF0" w14:textId="77777777" w:rsidR="003F3859" w:rsidRDefault="00D50D19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675EC1BE" w14:textId="77777777" w:rsidR="003F3859" w:rsidRDefault="00D50D19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393B82E5" w14:textId="77777777" w:rsidR="003F3859" w:rsidRDefault="00D50D19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3B19621C" w14:textId="77777777" w:rsidR="003F3859" w:rsidRDefault="00D50D1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57D59A9F" w14:textId="77777777" w:rsidR="003F3859" w:rsidRDefault="00D50D1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3899A66C" w14:textId="77777777" w:rsidR="003F3859" w:rsidRDefault="00D50D1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79923CD8" w14:textId="77777777" w:rsidR="003F3859" w:rsidRDefault="00D50D1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7A3532D6" w14:textId="77777777" w:rsidR="003F3859" w:rsidRDefault="00D50D1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65EC2C0F" w14:textId="77777777" w:rsidR="003F3859" w:rsidRDefault="00D50D1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30632014" w14:textId="77777777" w:rsidR="003F3859" w:rsidRDefault="00D50D19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lastRenderedPageBreak/>
        <w:t>传感器</w:t>
      </w:r>
      <w:r>
        <w:rPr>
          <w:rFonts w:hint="eastAsia"/>
          <w:szCs w:val="36"/>
        </w:rPr>
        <w:t>数据查询</w:t>
      </w:r>
    </w:p>
    <w:p w14:paraId="65D276EE" w14:textId="77777777" w:rsidR="003F3859" w:rsidRDefault="00D50D19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5629763B" w14:textId="77777777" w:rsidR="003F3859" w:rsidRDefault="00D50D19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0FA9933F" w14:textId="77777777" w:rsidR="003F3859" w:rsidRDefault="00D50D19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77829B3F" w14:textId="77777777" w:rsidR="003F3859" w:rsidRDefault="00D50D19">
      <w:pPr>
        <w:ind w:firstLineChars="200" w:firstLine="498"/>
      </w:pPr>
      <w:r>
        <w:rPr>
          <w:rFonts w:hint="eastAsia"/>
        </w:rPr>
        <w:t>同</w:t>
      </w:r>
      <w:r>
        <w:rPr>
          <w:rFonts w:hint="eastAsia"/>
        </w:rPr>
        <w:t>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邮箱通知您，让您更加方便、快捷的监测数据。</w:t>
      </w:r>
    </w:p>
    <w:p w14:paraId="688AA50A" w14:textId="77777777" w:rsidR="003F3859" w:rsidRDefault="00D50D19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29EA52DE" w14:textId="77777777" w:rsidR="003F3859" w:rsidRDefault="003F3859">
      <w:pPr>
        <w:pStyle w:val="a0"/>
      </w:pPr>
    </w:p>
    <w:sectPr w:rsidR="003F3859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0F01E" w14:textId="77777777" w:rsidR="00D50D19" w:rsidRDefault="00D50D19">
      <w:r>
        <w:separator/>
      </w:r>
    </w:p>
  </w:endnote>
  <w:endnote w:type="continuationSeparator" w:id="0">
    <w:p w14:paraId="4CFD239C" w14:textId="77777777" w:rsidR="00D50D19" w:rsidRDefault="00D5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EA1D1" w14:textId="77777777" w:rsidR="003F3859" w:rsidRDefault="00D50D19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D2EBD" w14:textId="77777777" w:rsidR="003F3859" w:rsidRDefault="00D50D19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0C71D" w14:textId="77777777" w:rsidR="00D50D19" w:rsidRDefault="00D50D19">
      <w:r>
        <w:separator/>
      </w:r>
    </w:p>
  </w:footnote>
  <w:footnote w:type="continuationSeparator" w:id="0">
    <w:p w14:paraId="0B37B24D" w14:textId="77777777" w:rsidR="00D50D19" w:rsidRDefault="00D50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3B7EE" w14:textId="77777777" w:rsidR="003F3859" w:rsidRDefault="003F3859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C6A87" w14:textId="77777777" w:rsidR="003F3859" w:rsidRDefault="003F3859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859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4680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0D19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C07EBD"/>
    <w:rsid w:val="054F7921"/>
    <w:rsid w:val="05604343"/>
    <w:rsid w:val="05C360AE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BB512B0"/>
    <w:rsid w:val="0DBC1993"/>
    <w:rsid w:val="0E106B2F"/>
    <w:rsid w:val="0E4D1E60"/>
    <w:rsid w:val="0EBC5753"/>
    <w:rsid w:val="0F1D4B3C"/>
    <w:rsid w:val="10356766"/>
    <w:rsid w:val="116239FA"/>
    <w:rsid w:val="11681B60"/>
    <w:rsid w:val="117068F3"/>
    <w:rsid w:val="121A0755"/>
    <w:rsid w:val="12836925"/>
    <w:rsid w:val="155A1365"/>
    <w:rsid w:val="17B5365D"/>
    <w:rsid w:val="18212E65"/>
    <w:rsid w:val="18DB6663"/>
    <w:rsid w:val="1971336A"/>
    <w:rsid w:val="19F31F32"/>
    <w:rsid w:val="1B86417C"/>
    <w:rsid w:val="1C1116EE"/>
    <w:rsid w:val="1DA339E3"/>
    <w:rsid w:val="1DB10B71"/>
    <w:rsid w:val="1E0006FA"/>
    <w:rsid w:val="1EA3206A"/>
    <w:rsid w:val="1EB40255"/>
    <w:rsid w:val="1EFF23D6"/>
    <w:rsid w:val="1F9C51B0"/>
    <w:rsid w:val="20554466"/>
    <w:rsid w:val="20A87263"/>
    <w:rsid w:val="21167F65"/>
    <w:rsid w:val="215E4892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CF0478"/>
    <w:rsid w:val="2AF1619A"/>
    <w:rsid w:val="2C9C6127"/>
    <w:rsid w:val="2CC51B52"/>
    <w:rsid w:val="2CD27008"/>
    <w:rsid w:val="2D867089"/>
    <w:rsid w:val="2FC46D81"/>
    <w:rsid w:val="2FF87A44"/>
    <w:rsid w:val="30E8148B"/>
    <w:rsid w:val="318D5DF1"/>
    <w:rsid w:val="32C65650"/>
    <w:rsid w:val="32FE36F7"/>
    <w:rsid w:val="33324090"/>
    <w:rsid w:val="342733E7"/>
    <w:rsid w:val="35CB29CD"/>
    <w:rsid w:val="35E64752"/>
    <w:rsid w:val="36323FC4"/>
    <w:rsid w:val="368F23AE"/>
    <w:rsid w:val="369C796D"/>
    <w:rsid w:val="38F05A0B"/>
    <w:rsid w:val="39A108C6"/>
    <w:rsid w:val="39B26BD2"/>
    <w:rsid w:val="3A2B1F14"/>
    <w:rsid w:val="3BFD2A76"/>
    <w:rsid w:val="3C2616A6"/>
    <w:rsid w:val="3CDF4B20"/>
    <w:rsid w:val="3F722A44"/>
    <w:rsid w:val="40AE75D6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9815FC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E4D43AC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6A30598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6EAD7BBE"/>
    <w:rsid w:val="70371260"/>
    <w:rsid w:val="734F4FF2"/>
    <w:rsid w:val="739829EE"/>
    <w:rsid w:val="73B409CC"/>
    <w:rsid w:val="74082C5E"/>
    <w:rsid w:val="74227B21"/>
    <w:rsid w:val="74727853"/>
    <w:rsid w:val="748B0BBC"/>
    <w:rsid w:val="74E16984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EEB4799"/>
  <w15:docId w15:val="{84A86313-7678-47A3-8FE9-3E237889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3</TotalTime>
  <Pages>17</Pages>
  <Words>730</Words>
  <Characters>4165</Characters>
  <Application>Microsoft Office Word</Application>
  <DocSecurity>0</DocSecurity>
  <Lines>34</Lines>
  <Paragraphs>9</Paragraphs>
  <ScaleCrop>false</ScaleCrop>
  <Company>hitwx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2020-02-03T09:32:00Z</dcterms:created>
  <dcterms:modified xsi:type="dcterms:W3CDTF">2020-02-03T09:32:00Z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