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2930C" w14:textId="77777777" w:rsidR="00E6065B" w:rsidRDefault="005769C3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9813257" wp14:editId="1C753229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E6065B" w14:paraId="77930BDA" w14:textId="77777777">
        <w:tc>
          <w:tcPr>
            <w:tcW w:w="6663" w:type="dxa"/>
          </w:tcPr>
          <w:p w14:paraId="420FEA0F" w14:textId="77777777" w:rsidR="00E6065B" w:rsidRDefault="005769C3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环氧乙烷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E6065B" w14:paraId="67F40A46" w14:textId="77777777">
        <w:tc>
          <w:tcPr>
            <w:tcW w:w="6663" w:type="dxa"/>
          </w:tcPr>
          <w:p w14:paraId="5F3A9232" w14:textId="77777777" w:rsidR="00E6065B" w:rsidRDefault="005769C3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6507667F" w14:textId="77777777" w:rsidR="00E6065B" w:rsidRDefault="005769C3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E6065B" w14:paraId="2C98B9CA" w14:textId="77777777">
        <w:tc>
          <w:tcPr>
            <w:tcW w:w="6663" w:type="dxa"/>
          </w:tcPr>
          <w:p w14:paraId="183B0E1A" w14:textId="77777777" w:rsidR="00E6065B" w:rsidRDefault="005769C3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7A1C32A7" w14:textId="77777777" w:rsidR="00E6065B" w:rsidRDefault="00E6065B">
      <w:pPr>
        <w:jc w:val="center"/>
        <w:rPr>
          <w:b/>
          <w:bCs/>
          <w:sz w:val="72"/>
          <w:szCs w:val="72"/>
        </w:rPr>
      </w:pPr>
    </w:p>
    <w:p w14:paraId="26D01A52" w14:textId="77777777" w:rsidR="00E6065B" w:rsidRDefault="00E6065B">
      <w:pPr>
        <w:jc w:val="center"/>
        <w:rPr>
          <w:b/>
          <w:bCs/>
          <w:sz w:val="72"/>
          <w:szCs w:val="72"/>
        </w:rPr>
      </w:pPr>
    </w:p>
    <w:p w14:paraId="188E73C3" w14:textId="77777777" w:rsidR="00E6065B" w:rsidRDefault="00E6065B">
      <w:pPr>
        <w:jc w:val="center"/>
        <w:rPr>
          <w:b/>
          <w:bCs/>
          <w:sz w:val="72"/>
          <w:szCs w:val="72"/>
        </w:rPr>
      </w:pPr>
    </w:p>
    <w:p w14:paraId="2BFBCD9E" w14:textId="77777777" w:rsidR="00E6065B" w:rsidRDefault="00E6065B">
      <w:pPr>
        <w:jc w:val="center"/>
        <w:rPr>
          <w:b/>
          <w:bCs/>
          <w:sz w:val="72"/>
          <w:szCs w:val="72"/>
        </w:rPr>
      </w:pPr>
    </w:p>
    <w:p w14:paraId="760BEEB4" w14:textId="77777777" w:rsidR="00E6065B" w:rsidRDefault="00E6065B">
      <w:pPr>
        <w:jc w:val="center"/>
        <w:rPr>
          <w:b/>
          <w:bCs/>
          <w:sz w:val="30"/>
          <w:szCs w:val="30"/>
        </w:rPr>
        <w:sectPr w:rsidR="00E6065B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42D15418" w14:textId="77777777" w:rsidR="00E6065B" w:rsidRDefault="00E6065B">
      <w:pPr>
        <w:pStyle w:val="a0"/>
        <w:ind w:firstLineChars="0" w:firstLine="0"/>
      </w:pPr>
    </w:p>
    <w:p w14:paraId="7393FB5A" w14:textId="77777777" w:rsidR="00E6065B" w:rsidRDefault="005769C3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0F1E9559" w14:textId="77777777" w:rsidR="00E6065B" w:rsidRDefault="005769C3">
      <w:pPr>
        <w:pStyle w:val="2"/>
      </w:pPr>
      <w:r>
        <w:rPr>
          <w:rFonts w:hint="eastAsia"/>
        </w:rPr>
        <w:t>产品概述</w:t>
      </w:r>
    </w:p>
    <w:p w14:paraId="23542F4E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环氧乙烷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6FA7911C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0A76CDD8" w14:textId="77777777" w:rsidR="00E6065B" w:rsidRDefault="005769C3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环氧乙烷数据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</w:t>
      </w:r>
      <w:r>
        <w:rPr>
          <w:rFonts w:ascii="宋体" w:hAnsi="宋体" w:cs="宋体" w:hint="eastAsia"/>
        </w:rPr>
        <w:t>台。</w:t>
      </w:r>
    </w:p>
    <w:p w14:paraId="0AC395E3" w14:textId="77777777" w:rsidR="00E6065B" w:rsidRDefault="005769C3">
      <w:pPr>
        <w:pStyle w:val="2"/>
      </w:pPr>
      <w:r>
        <w:rPr>
          <w:rFonts w:hint="eastAsia"/>
        </w:rPr>
        <w:t>传感器参数</w:t>
      </w:r>
    </w:p>
    <w:p w14:paraId="0C59E4B5" w14:textId="77777777" w:rsidR="00E6065B" w:rsidRDefault="005769C3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E6065B" w14:paraId="65DAF04A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6FA7B2EA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0F87BFEF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E6065B" w14:paraId="24648070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1B413721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2FECA436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0~100ppm</w:t>
            </w:r>
          </w:p>
        </w:tc>
      </w:tr>
      <w:tr w:rsidR="00E6065B" w14:paraId="32DD414D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3EA013D7" w14:textId="77777777" w:rsidR="00E6065B" w:rsidRDefault="005769C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分辨率</w:t>
            </w:r>
          </w:p>
        </w:tc>
        <w:tc>
          <w:tcPr>
            <w:tcW w:w="4240" w:type="dxa"/>
            <w:shd w:val="clear" w:color="auto" w:fill="auto"/>
          </w:tcPr>
          <w:p w14:paraId="1E260011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1ppm</w:t>
            </w:r>
          </w:p>
        </w:tc>
      </w:tr>
      <w:tr w:rsidR="00E6065B" w14:paraId="416DD666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6D1EF87E" w14:textId="77777777" w:rsidR="00E6065B" w:rsidRDefault="005769C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shd w:val="clear" w:color="auto" w:fill="auto"/>
          </w:tcPr>
          <w:p w14:paraId="582FEB97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≤读数±</w:t>
            </w:r>
            <w:r>
              <w:rPr>
                <w:rFonts w:ascii="宋体" w:hAnsi="宋体" w:cs="宋体" w:hint="eastAsia"/>
                <w:bCs/>
                <w:color w:val="000000"/>
              </w:rPr>
              <w:t>5%</w:t>
            </w:r>
          </w:p>
        </w:tc>
      </w:tr>
      <w:tr w:rsidR="00E6065B" w14:paraId="23FDC32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2DC6D907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080B071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电化学传感器</w:t>
            </w:r>
          </w:p>
        </w:tc>
      </w:tr>
      <w:tr w:rsidR="00E6065B" w14:paraId="1A56E3D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5934A2C8" w14:textId="77777777" w:rsidR="00E6065B" w:rsidRDefault="005769C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355B6E9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＜</w:t>
            </w:r>
            <w:r>
              <w:rPr>
                <w:rFonts w:ascii="宋体" w:hAnsi="宋体" w:cs="宋体" w:hint="eastAsia"/>
                <w:bCs/>
                <w:color w:val="000000"/>
              </w:rPr>
              <w:t>15s</w:t>
            </w:r>
          </w:p>
        </w:tc>
      </w:tr>
      <w:tr w:rsidR="00E6065B" w14:paraId="72622BAB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126F3E65" w14:textId="77777777" w:rsidR="00E6065B" w:rsidRDefault="005769C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0B95E44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E6065B" w14:paraId="78384901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3B323E93" w14:textId="77777777" w:rsidR="00E6065B" w:rsidRDefault="005769C3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11976632" w14:textId="77777777" w:rsidR="00E6065B" w:rsidRDefault="005769C3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22559816" w14:textId="77777777" w:rsidR="00E6065B" w:rsidRDefault="005769C3">
      <w:pPr>
        <w:pStyle w:val="2"/>
        <w:spacing w:before="120" w:after="40"/>
      </w:pPr>
      <w:bookmarkStart w:id="0" w:name="_Toc30075"/>
      <w:r>
        <w:rPr>
          <w:rFonts w:hint="eastAsia"/>
        </w:rPr>
        <w:lastRenderedPageBreak/>
        <w:t>设备与通信参数</w:t>
      </w:r>
      <w:bookmarkEnd w:id="0"/>
    </w:p>
    <w:p w14:paraId="48B84D0C" w14:textId="77777777" w:rsidR="00E6065B" w:rsidRDefault="005769C3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E6065B" w14:paraId="3ADE4B57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170A30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92AD29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E6065B" w14:paraId="5B921F9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CFD29EF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73EB42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E6065B" w14:paraId="23075398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FD30BD9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2E7A4073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E6065B" w14:paraId="6062E25C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6B1EC38F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64140E2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E6065B" w14:paraId="7B9920E8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4C92CF7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372E059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E6065B" w14:paraId="63D0C22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C90672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AD33624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5AB5C336" w14:textId="77777777" w:rsidR="00E6065B" w:rsidRDefault="005769C3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E6065B" w14:paraId="034EE0D3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A0ED56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61E4BCD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E6065B" w14:paraId="466F96E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413C11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4E453CD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E6065B" w14:paraId="41D55F0D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41FD431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2C0473A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E6065B" w14:paraId="3D1A1D1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1AC54F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B440FA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E6065B" w14:paraId="64F22E94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DD9D803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940C5D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E6065B" w14:paraId="01BAEF6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9F1D86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E08C6AF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7B803037" w14:textId="77777777" w:rsidR="00E6065B" w:rsidRDefault="00E6065B">
      <w:pPr>
        <w:pStyle w:val="a0"/>
        <w:ind w:firstLineChars="0" w:firstLine="0"/>
      </w:pPr>
    </w:p>
    <w:p w14:paraId="7FC6A557" w14:textId="77777777" w:rsidR="00E6065B" w:rsidRDefault="005769C3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E6065B" w14:paraId="0B273EE7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2C1F903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67AAC0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E6065B" w14:paraId="624EB8C3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BA4D5A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DA5F25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E6065B" w14:paraId="5F2E40C1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11303D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5187BB6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E6065B" w14:paraId="5EC819ED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C77109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EC460F3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E6065B" w14:paraId="787CC49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3D977629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69CCD4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E6065B" w14:paraId="5349BA0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58F730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B3BE194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4E72F237" w14:textId="77777777" w:rsidR="00E6065B" w:rsidRDefault="005769C3">
      <w:pPr>
        <w:pStyle w:val="3"/>
      </w:pPr>
      <w:r>
        <w:rPr>
          <w:rFonts w:hint="eastAsia"/>
        </w:rPr>
        <w:lastRenderedPageBreak/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E6065B" w14:paraId="0FF18F37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AC306F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6EFFE0A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E6065B" w14:paraId="3B86E4F7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10FF2B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BDE559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E6065B" w14:paraId="7D44098B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410AA069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4FB8BD53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E6065B" w14:paraId="6E6E9776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62F050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44E05D7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E6065B" w14:paraId="00E3C8C9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23B58607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5E36D4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E6065B" w14:paraId="691CC58D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D9A7CE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AB627A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0FD3AAC9" w14:textId="77777777" w:rsidR="00E6065B" w:rsidRDefault="005769C3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E6065B" w14:paraId="6423EB0C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64B9E7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E0AEC9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E6065B" w14:paraId="3CD47523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50FD050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15B7877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E6065B" w14:paraId="1248B369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3D9E8D3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069B639A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E6065B" w14:paraId="248F45E8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0A1779E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41ACFDBE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E6065B" w14:paraId="60D70A16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27798DA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7D3B23BD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E6065B" w14:paraId="1DADD94F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34AAD4B8" w14:textId="77777777" w:rsidR="00E6065B" w:rsidRDefault="005769C3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18AF71CF" w14:textId="77777777" w:rsidR="00E6065B" w:rsidRDefault="005769C3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31766DA3" w14:textId="77777777" w:rsidR="00E6065B" w:rsidRDefault="005769C3">
      <w:pPr>
        <w:pStyle w:val="3"/>
      </w:pPr>
      <w:r>
        <w:rPr>
          <w:rFonts w:hint="eastAsia"/>
        </w:rPr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E6065B" w14:paraId="5277B69D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758DA10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6B2551B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E6065B" w14:paraId="46BCC173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55A57BA7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48858E9C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E6065B" w14:paraId="23D1AD68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52563D41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5178D6B5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E6065B" w14:paraId="1271F5FF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3DF6257B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2708AA17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E6065B" w14:paraId="2F6B6116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38F6EF9C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7453017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E6065B" w14:paraId="7F910320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5784768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2584663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7931E78B" w14:textId="77777777" w:rsidR="00E6065B" w:rsidRDefault="00E6065B">
      <w:pPr>
        <w:pStyle w:val="a0"/>
        <w:ind w:firstLineChars="0" w:firstLine="0"/>
      </w:pPr>
    </w:p>
    <w:p w14:paraId="0A8CC8B2" w14:textId="77777777" w:rsidR="00E6065B" w:rsidRDefault="005769C3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硬件连接</w:t>
      </w:r>
      <w:bookmarkEnd w:id="1"/>
    </w:p>
    <w:p w14:paraId="55FBF841" w14:textId="77777777" w:rsidR="00E6065B" w:rsidRDefault="005769C3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3E6FBA2B" w14:textId="5086EBD5" w:rsidR="00E6065B" w:rsidRDefault="005769C3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E6065B" w14:paraId="33AB15DD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F45D45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14EF1952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E6065B" w14:paraId="5B24C0A9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4572862B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5591F304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E6065B" w14:paraId="7797184C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2BFFF5ED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158A597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E6065B" w14:paraId="54A0F6C6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7A8C154A" w14:textId="77777777" w:rsidR="00E6065B" w:rsidRDefault="00E6065B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B19B77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E6065B" w14:paraId="43B071CD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3E27E4F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1B87CC2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E6065B" w14:paraId="0ED8ACE4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630A99B1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8B6FB6F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E6065B" w14:paraId="3D9A9816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296D58F5" w14:textId="43346AF0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62FA765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E6065B" w14:paraId="1DBD22FA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6EC94B79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3B6145BC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E6065B" w14:paraId="63E48765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BF396F3" w14:textId="2EC0F6F4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AF2E914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512B1371" w14:textId="3C1260C6" w:rsidR="00E6065B" w:rsidRDefault="005769C3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7C95C983" w14:textId="165EE846" w:rsidR="00E6065B" w:rsidRDefault="005769C3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1960A346" w14:textId="3DF4EB44" w:rsidR="00E6065B" w:rsidRDefault="005769C3" w:rsidP="00B5189A">
      <w:pPr>
        <w:pStyle w:val="affff0"/>
        <w:numPr>
          <w:ilvl w:val="0"/>
          <w:numId w:val="4"/>
        </w:numPr>
        <w:ind w:firstLineChars="0"/>
      </w:pP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3C876CB1" w14:textId="7ADCDED9" w:rsidR="00B5189A" w:rsidRDefault="00B5189A" w:rsidP="00B5189A">
      <w:pPr>
        <w:pStyle w:val="affff0"/>
        <w:ind w:left="1218" w:firstLineChars="0" w:firstLine="0"/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 wp14:anchorId="158AECF9" wp14:editId="2B512B5B">
            <wp:simplePos x="0" y="0"/>
            <wp:positionH relativeFrom="column">
              <wp:posOffset>690135</wp:posOffset>
            </wp:positionH>
            <wp:positionV relativeFrom="paragraph">
              <wp:posOffset>31115</wp:posOffset>
            </wp:positionV>
            <wp:extent cx="3307743" cy="1959740"/>
            <wp:effectExtent l="0" t="0" r="6985" b="2540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BLoRa电源供电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743" cy="1959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38FDE" w14:textId="65BDEC89" w:rsidR="00B5189A" w:rsidRDefault="00B5189A" w:rsidP="00B5189A">
      <w:pPr>
        <w:pStyle w:val="affff0"/>
        <w:ind w:left="1218" w:firstLineChars="0" w:firstLine="0"/>
      </w:pPr>
    </w:p>
    <w:p w14:paraId="574325E8" w14:textId="0B07A969" w:rsidR="00B5189A" w:rsidRDefault="00B5189A" w:rsidP="00B5189A">
      <w:pPr>
        <w:pStyle w:val="affff0"/>
        <w:ind w:left="1218" w:firstLineChars="0" w:firstLine="0"/>
      </w:pPr>
    </w:p>
    <w:p w14:paraId="3F2E1AAC" w14:textId="77777777" w:rsidR="00B5189A" w:rsidRDefault="00B5189A" w:rsidP="00B5189A">
      <w:pPr>
        <w:pStyle w:val="affff0"/>
        <w:ind w:left="1218" w:firstLineChars="0" w:firstLine="0"/>
      </w:pPr>
    </w:p>
    <w:p w14:paraId="4011B722" w14:textId="77777777" w:rsidR="00B5189A" w:rsidRDefault="00B5189A" w:rsidP="00B5189A">
      <w:pPr>
        <w:pStyle w:val="affff0"/>
        <w:ind w:left="1218" w:firstLineChars="0" w:firstLine="0"/>
      </w:pPr>
    </w:p>
    <w:p w14:paraId="04638FAB" w14:textId="77777777" w:rsidR="00B5189A" w:rsidRDefault="00B5189A" w:rsidP="00B5189A">
      <w:pPr>
        <w:pStyle w:val="affff0"/>
        <w:ind w:left="1218" w:firstLineChars="0" w:firstLine="0"/>
      </w:pPr>
    </w:p>
    <w:p w14:paraId="4BCFC7DE" w14:textId="77777777" w:rsidR="00B5189A" w:rsidRDefault="00B5189A" w:rsidP="00B5189A">
      <w:pPr>
        <w:pStyle w:val="affff0"/>
        <w:ind w:left="1218" w:firstLineChars="0" w:firstLine="0"/>
      </w:pPr>
    </w:p>
    <w:p w14:paraId="7C890159" w14:textId="7CEBBDCA" w:rsidR="00B5189A" w:rsidRDefault="00B5189A" w:rsidP="00B5189A">
      <w:pPr>
        <w:pStyle w:val="affff0"/>
        <w:ind w:left="1218" w:firstLineChars="0" w:firstLine="0"/>
        <w:rPr>
          <w:rFonts w:hint="eastAsia"/>
        </w:rPr>
      </w:pPr>
    </w:p>
    <w:p w14:paraId="39AD5C09" w14:textId="77777777" w:rsidR="00E6065B" w:rsidRDefault="005769C3">
      <w:pPr>
        <w:ind w:firstLineChars="200" w:firstLine="498"/>
      </w:pPr>
      <w:r>
        <w:rPr>
          <w:rFonts w:hint="eastAsia"/>
        </w:rPr>
        <w:lastRenderedPageBreak/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4AB09D16" w14:textId="762F7F75" w:rsidR="00E6065B" w:rsidRDefault="00B5189A">
      <w:pPr>
        <w:ind w:firstLineChars="200" w:firstLine="498"/>
        <w:jc w:val="center"/>
      </w:pPr>
      <w:r>
        <w:rPr>
          <w:noProof/>
        </w:rPr>
        <w:drawing>
          <wp:inline distT="0" distB="0" distL="0" distR="0" wp14:anchorId="1739A976" wp14:editId="65F701F1">
            <wp:extent cx="4233545" cy="166179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5C1D2" w14:textId="77777777" w:rsidR="00E6065B" w:rsidRDefault="005769C3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7F057A6D" w14:textId="6C83D7BF" w:rsidR="00E6065B" w:rsidRDefault="00B5189A" w:rsidP="00B5189A">
      <w:pPr>
        <w:rPr>
          <w:rFonts w:hint="eastAsia"/>
          <w:color w:val="FF0000"/>
        </w:rPr>
      </w:pPr>
      <w:r>
        <w:rPr>
          <w:rFonts w:hint="eastAsia"/>
          <w:noProof/>
          <w:color w:val="FF0000"/>
        </w:rPr>
        <w:drawing>
          <wp:inline distT="0" distB="0" distL="0" distR="0" wp14:anchorId="18F89B32" wp14:editId="1D5C9398">
            <wp:extent cx="4233545" cy="259334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59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699CB" w14:textId="77777777" w:rsidR="00E6065B" w:rsidRDefault="005769C3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19B6AD55" w14:textId="05347047" w:rsidR="00E6065B" w:rsidRDefault="00B5189A">
      <w:pPr>
        <w:jc w:val="center"/>
      </w:pPr>
      <w:r>
        <w:rPr>
          <w:noProof/>
        </w:rPr>
        <w:lastRenderedPageBreak/>
        <w:drawing>
          <wp:inline distT="0" distB="0" distL="0" distR="0" wp14:anchorId="47C40E03" wp14:editId="45627A32">
            <wp:extent cx="4233545" cy="278384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F14AF" w14:textId="77777777" w:rsidR="00E6065B" w:rsidRDefault="005769C3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1B197610" w14:textId="458A0E2E" w:rsidR="00E6065B" w:rsidRDefault="00B5189A">
      <w:pPr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C4ED539" wp14:editId="7FFC2321">
            <wp:extent cx="4233545" cy="2296795"/>
            <wp:effectExtent l="0" t="0" r="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89E62" w14:textId="77777777" w:rsidR="00E6065B" w:rsidRDefault="005769C3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7340E399" w14:textId="3F0F1427" w:rsidR="00E6065B" w:rsidRDefault="00B5189A">
      <w:pPr>
        <w:jc w:val="center"/>
      </w:pPr>
      <w:bookmarkStart w:id="4" w:name="_GoBack"/>
      <w:r>
        <w:rPr>
          <w:noProof/>
        </w:rPr>
        <w:lastRenderedPageBreak/>
        <w:drawing>
          <wp:inline distT="0" distB="0" distL="0" distR="0" wp14:anchorId="4084E72C" wp14:editId="4797917E">
            <wp:extent cx="4233545" cy="22860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0F709EE0" w14:textId="77777777" w:rsidR="00E6065B" w:rsidRDefault="00E6065B">
      <w:pPr>
        <w:ind w:firstLineChars="200" w:firstLine="498"/>
        <w:rPr>
          <w:color w:val="FF0000"/>
        </w:rPr>
      </w:pPr>
    </w:p>
    <w:p w14:paraId="6E8BB0C4" w14:textId="77777777" w:rsidR="00E6065B" w:rsidRDefault="005769C3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000954A8" w14:textId="77777777" w:rsidR="00E6065B" w:rsidRDefault="005769C3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0101517B" w14:textId="77777777" w:rsidR="00E6065B" w:rsidRDefault="005769C3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2A9F81C0" w14:textId="77777777" w:rsidR="00E6065B" w:rsidRDefault="005769C3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44416E5F" w14:textId="77777777" w:rsidR="00E6065B" w:rsidRDefault="005769C3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1D340396" w14:textId="77777777" w:rsidR="00E6065B" w:rsidRDefault="005769C3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</w:t>
      </w:r>
      <w:r>
        <w:rPr>
          <w:rFonts w:ascii="宋体" w:hAnsi="宋体" w:cs="宋体" w:hint="eastAsia"/>
        </w:rPr>
        <w:lastRenderedPageBreak/>
        <w:t>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6F7A597F" w14:textId="77777777" w:rsidR="00E6065B" w:rsidRDefault="00E6065B"/>
    <w:p w14:paraId="43C84C55" w14:textId="77777777" w:rsidR="00E6065B" w:rsidRDefault="005769C3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762521A2" w14:textId="77777777" w:rsidR="00E6065B" w:rsidRDefault="005769C3">
      <w:r>
        <w:rPr>
          <w:noProof/>
        </w:rPr>
        <w:drawing>
          <wp:anchor distT="0" distB="0" distL="114300" distR="114300" simplePos="0" relativeHeight="251659264" behindDoc="0" locked="0" layoutInCell="1" allowOverlap="1" wp14:anchorId="006945F9" wp14:editId="61AE18C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9882C01" w14:textId="77777777" w:rsidR="00E6065B" w:rsidRDefault="005769C3">
      <w:pPr>
        <w:pStyle w:val="2"/>
      </w:pPr>
      <w:bookmarkStart w:id="5" w:name="_Toc13435"/>
      <w:r>
        <w:rPr>
          <w:rFonts w:hint="eastAsia"/>
        </w:rPr>
        <w:t>安装事宜</w:t>
      </w:r>
      <w:bookmarkEnd w:id="5"/>
    </w:p>
    <w:p w14:paraId="480CE86C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323D4AB5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7467C290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4BA01316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570907BC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107AA1D9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环氧乙烷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4B9FC08C" w14:textId="77777777" w:rsidR="00E6065B" w:rsidRDefault="005769C3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4AAA95F9" w14:textId="77777777" w:rsidR="00E6065B" w:rsidRDefault="005769C3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lastRenderedPageBreak/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0D484681" w14:textId="77777777" w:rsidR="00E6065B" w:rsidRDefault="005769C3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28C57C8F" w14:textId="77777777" w:rsidR="00E6065B" w:rsidRDefault="005769C3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3B484E8B" w14:textId="77777777" w:rsidR="00E6065B" w:rsidRDefault="005769C3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5FFA071B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15EF8422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20ACC05B" w14:textId="77777777" w:rsidR="00E6065B" w:rsidRDefault="00E6065B">
      <w:pPr>
        <w:pStyle w:val="a0"/>
        <w:ind w:firstLineChars="0" w:firstLine="0"/>
      </w:pPr>
    </w:p>
    <w:p w14:paraId="1E5C18C9" w14:textId="77777777" w:rsidR="00E6065B" w:rsidRDefault="005769C3">
      <w:pPr>
        <w:pStyle w:val="a0"/>
        <w:jc w:val="center"/>
      </w:pPr>
      <w:r>
        <w:rPr>
          <w:noProof/>
        </w:rPr>
        <w:lastRenderedPageBreak/>
        <w:drawing>
          <wp:inline distT="0" distB="0" distL="114300" distR="114300" wp14:anchorId="6EF88B66" wp14:editId="5008AFFB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F9390" w14:textId="77777777" w:rsidR="00E6065B" w:rsidRDefault="005769C3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123CCC2A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E6065B" w14:paraId="2B0D109E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711A5C" w14:textId="77777777" w:rsidR="00E6065B" w:rsidRDefault="005769C3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E6065B" w14:paraId="007C7686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2F434508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2BC1042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43C89156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E6065B" w14:paraId="1A46C323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DBA3D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290237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E6065B" w14:paraId="6F23FCF5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27B8D050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781C422F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E6065B" w14:paraId="6571E759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2AC34D2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37332D5" w14:textId="77777777" w:rsidR="00E6065B" w:rsidRDefault="005769C3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5DC53698" w14:textId="77777777" w:rsidR="00E6065B" w:rsidRDefault="00E6065B">
      <w:pPr>
        <w:pStyle w:val="a0"/>
      </w:pPr>
    </w:p>
    <w:p w14:paraId="71CC4952" w14:textId="77777777" w:rsidR="00E6065B" w:rsidRDefault="005769C3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t>以太网版本配置工具</w:t>
      </w:r>
    </w:p>
    <w:p w14:paraId="4525C267" w14:textId="77777777" w:rsidR="00E6065B" w:rsidRDefault="005769C3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</w:t>
      </w:r>
      <w:r>
        <w:rPr>
          <w:rFonts w:hint="eastAsia"/>
        </w:rPr>
        <w:lastRenderedPageBreak/>
        <w:t>取传感器数值等。</w:t>
      </w:r>
    </w:p>
    <w:p w14:paraId="549FCDBF" w14:textId="77777777" w:rsidR="00E6065B" w:rsidRDefault="005769C3">
      <w:pPr>
        <w:pStyle w:val="2"/>
      </w:pPr>
      <w:r>
        <w:rPr>
          <w:rFonts w:hint="eastAsia"/>
        </w:rPr>
        <w:t>软件基本使用与设备搜索</w:t>
      </w:r>
    </w:p>
    <w:p w14:paraId="11A4FA8C" w14:textId="77777777" w:rsidR="00E6065B" w:rsidRDefault="005769C3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012C7E64" w14:textId="77777777" w:rsidR="00E6065B" w:rsidRDefault="005769C3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7854079F" wp14:editId="4AB55DFD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drawing>
          <wp:inline distT="0" distB="0" distL="114300" distR="114300" wp14:anchorId="2AE39D3C" wp14:editId="7913D6F8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97847" w14:textId="77777777" w:rsidR="00E6065B" w:rsidRDefault="005769C3">
      <w:pPr>
        <w:pStyle w:val="a0"/>
      </w:pPr>
      <w:r>
        <w:rPr>
          <w:rFonts w:hint="eastAsia"/>
        </w:rPr>
        <w:lastRenderedPageBreak/>
        <w:t>软件界面分为如下几部分，如图，左边为设备搜索和操作信息显示区域，中间为配置区域，可以进行设备的基本配置，传感器的调试与固件升级。</w:t>
      </w:r>
    </w:p>
    <w:p w14:paraId="57880D3D" w14:textId="77777777" w:rsidR="00E6065B" w:rsidRDefault="005769C3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1970D383" w14:textId="77777777" w:rsidR="00E6065B" w:rsidRDefault="005769C3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092ACF93" wp14:editId="4A69E809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F0B6E" w14:textId="77777777" w:rsidR="00E6065B" w:rsidRDefault="005769C3">
      <w:pPr>
        <w:pStyle w:val="a0"/>
      </w:pPr>
      <w:r>
        <w:rPr>
          <w:rFonts w:hint="eastAsia"/>
        </w:rPr>
        <w:t>您可以修改指定的参数，修改过参数后点击</w:t>
      </w:r>
    </w:p>
    <w:p w14:paraId="77162F55" w14:textId="77777777" w:rsidR="00E6065B" w:rsidRDefault="005769C3">
      <w:pPr>
        <w:pStyle w:val="2"/>
      </w:pPr>
      <w:r>
        <w:rPr>
          <w:rFonts w:hint="eastAsia"/>
        </w:rPr>
        <w:t>传感器的网络配置</w:t>
      </w:r>
    </w:p>
    <w:p w14:paraId="2922CECF" w14:textId="77777777" w:rsidR="00E6065B" w:rsidRDefault="005769C3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E6065B" w14:paraId="2BCD25F7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764A9A6" w14:textId="77777777" w:rsidR="00E6065B" w:rsidRDefault="005769C3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E6065B" w14:paraId="052341C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78363457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5282F5F9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E6065B" w14:paraId="06C270EB" w14:textId="77777777">
        <w:tc>
          <w:tcPr>
            <w:tcW w:w="1701" w:type="dxa"/>
            <w:shd w:val="clear" w:color="auto" w:fill="BEBEBE"/>
          </w:tcPr>
          <w:p w14:paraId="349F2D7C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59A0BEBE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E6065B" w14:paraId="0A3D3128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C729E71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0435424D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lastRenderedPageBreak/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E6065B" w14:paraId="5F6FD7D0" w14:textId="77777777">
        <w:tc>
          <w:tcPr>
            <w:tcW w:w="1701" w:type="dxa"/>
            <w:shd w:val="clear" w:color="auto" w:fill="BEBEBE"/>
          </w:tcPr>
          <w:p w14:paraId="6893934F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00873E5B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E6065B" w14:paraId="0082C2B9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0B72D97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6E5CD5CA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7A82A1B6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E6065B" w14:paraId="28B10301" w14:textId="77777777">
        <w:tc>
          <w:tcPr>
            <w:tcW w:w="6663" w:type="dxa"/>
            <w:gridSpan w:val="2"/>
            <w:shd w:val="clear" w:color="auto" w:fill="FFFFFF"/>
          </w:tcPr>
          <w:p w14:paraId="3374F392" w14:textId="77777777" w:rsidR="00E6065B" w:rsidRDefault="005769C3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E6065B" w14:paraId="72E71415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9CD0FF9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3AEA940B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43E3E41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E6065B" w14:paraId="661A472A" w14:textId="77777777">
        <w:tc>
          <w:tcPr>
            <w:tcW w:w="1701" w:type="dxa"/>
            <w:shd w:val="clear" w:color="auto" w:fill="FFFFFF"/>
          </w:tcPr>
          <w:p w14:paraId="25FA6CFB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13339CB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3E0F2564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E6065B" w14:paraId="57162CA2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19290E4C" w14:textId="77777777" w:rsidR="00E6065B" w:rsidRDefault="005769C3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E6065B" w14:paraId="3B8DEB72" w14:textId="77777777">
        <w:tc>
          <w:tcPr>
            <w:tcW w:w="1701" w:type="dxa"/>
            <w:shd w:val="clear" w:color="auto" w:fill="FFFFFF"/>
          </w:tcPr>
          <w:p w14:paraId="08BB377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114AB5CE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7A2D6BCF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E6065B" w14:paraId="1394069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4E8E490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393AE57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E6065B" w14:paraId="7DC9D7BA" w14:textId="77777777">
        <w:tc>
          <w:tcPr>
            <w:tcW w:w="1701" w:type="dxa"/>
            <w:shd w:val="clear" w:color="auto" w:fill="FFFFFF"/>
          </w:tcPr>
          <w:p w14:paraId="30CC9CAD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34A374EF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E6065B" w14:paraId="51C5DD5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4365F1C8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8F95F3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2EC8A307" w14:textId="77777777" w:rsidR="00E6065B" w:rsidRDefault="005769C3">
      <w:pPr>
        <w:pStyle w:val="2"/>
      </w:pPr>
      <w:r>
        <w:rPr>
          <w:rFonts w:hint="eastAsia"/>
        </w:rPr>
        <w:t>传感器参数设置</w:t>
      </w:r>
    </w:p>
    <w:p w14:paraId="62231045" w14:textId="77777777" w:rsidR="00E6065B" w:rsidRDefault="005769C3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E6065B" w14:paraId="441395F4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63400E7" w14:textId="77777777" w:rsidR="00E6065B" w:rsidRDefault="005769C3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E6065B" w14:paraId="3AB337E3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3E6C8B2E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65243FDF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E6065B" w14:paraId="45485E40" w14:textId="77777777">
        <w:tc>
          <w:tcPr>
            <w:tcW w:w="1701" w:type="dxa"/>
            <w:shd w:val="clear" w:color="auto" w:fill="FFFFFF"/>
          </w:tcPr>
          <w:p w14:paraId="0873CC32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5D6D4DA3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E6065B" w14:paraId="474DAD97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045496A5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C23DFCE" w14:textId="77777777" w:rsidR="00E6065B" w:rsidRDefault="005769C3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0A0945D6" w14:textId="77777777" w:rsidR="00E6065B" w:rsidRDefault="005769C3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20C8DD43" w14:textId="77777777" w:rsidR="00E6065B" w:rsidRDefault="005769C3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54DD27DC" w14:textId="77777777" w:rsidR="00E6065B" w:rsidRDefault="005769C3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434EF891" w14:textId="77777777" w:rsidR="00E6065B" w:rsidRDefault="005769C3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47A29DC1" w14:textId="77777777" w:rsidR="00E6065B" w:rsidRDefault="005769C3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448ACF1A" w14:textId="77777777" w:rsidR="00E6065B" w:rsidRDefault="005769C3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1C37F80E" w14:textId="77777777" w:rsidR="00E6065B" w:rsidRDefault="005769C3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2A34023C" w14:textId="77777777" w:rsidR="00E6065B" w:rsidRDefault="00E6065B">
      <w:pPr>
        <w:pStyle w:val="a0"/>
      </w:pPr>
    </w:p>
    <w:p w14:paraId="284686C6" w14:textId="77777777" w:rsidR="00E6065B" w:rsidRDefault="005769C3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34AD1EA4" w14:textId="77777777" w:rsidR="00E6065B" w:rsidRDefault="005769C3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707D42B5" w14:textId="77777777" w:rsidR="00E6065B" w:rsidRDefault="005769C3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lastRenderedPageBreak/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1074FE63" w14:textId="77777777" w:rsidR="00E6065B" w:rsidRDefault="005769C3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734FCD57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57857758" w14:textId="77777777" w:rsidR="00E6065B" w:rsidRDefault="005769C3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364044CF" w14:textId="77777777" w:rsidR="00E6065B" w:rsidRDefault="005769C3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5A9C8ADF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42886667" w14:textId="77777777" w:rsidR="00E6065B" w:rsidRDefault="005769C3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05CD4BA6" w14:textId="77777777" w:rsidR="00E6065B" w:rsidRDefault="005769C3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2FDBC4B2" w14:textId="77777777" w:rsidR="00E6065B" w:rsidRDefault="005769C3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t>传感器</w:t>
      </w:r>
      <w:r>
        <w:rPr>
          <w:rFonts w:hint="eastAsia"/>
          <w:szCs w:val="36"/>
        </w:rPr>
        <w:t>数据查询</w:t>
      </w:r>
    </w:p>
    <w:p w14:paraId="1D15ACA5" w14:textId="77777777" w:rsidR="00E6065B" w:rsidRDefault="005769C3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638CF075" w14:textId="77777777" w:rsidR="00E6065B" w:rsidRDefault="005769C3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30F1B363" w14:textId="77777777" w:rsidR="00E6065B" w:rsidRDefault="005769C3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437BB29C" w14:textId="77777777" w:rsidR="00E6065B" w:rsidRDefault="005769C3">
      <w:pPr>
        <w:ind w:firstLineChars="200" w:firstLine="498"/>
      </w:pPr>
      <w:r>
        <w:rPr>
          <w:rFonts w:hint="eastAsia"/>
        </w:rPr>
        <w:t>同</w:t>
      </w:r>
      <w:r>
        <w:rPr>
          <w:rFonts w:hint="eastAsia"/>
        </w:rPr>
        <w:t>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</w:t>
      </w:r>
      <w:r>
        <w:rPr>
          <w:rFonts w:hint="eastAsia"/>
        </w:rPr>
        <w:lastRenderedPageBreak/>
        <w:t>通知您，让您更加方便、快捷的监测数据。</w:t>
      </w:r>
    </w:p>
    <w:p w14:paraId="7B7FD5BF" w14:textId="77777777" w:rsidR="00E6065B" w:rsidRDefault="005769C3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723800BC" w14:textId="77777777" w:rsidR="00E6065B" w:rsidRDefault="00E6065B">
      <w:pPr>
        <w:pStyle w:val="a0"/>
      </w:pPr>
    </w:p>
    <w:sectPr w:rsidR="00E6065B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E8691" w14:textId="77777777" w:rsidR="005769C3" w:rsidRDefault="005769C3">
      <w:r>
        <w:separator/>
      </w:r>
    </w:p>
  </w:endnote>
  <w:endnote w:type="continuationSeparator" w:id="0">
    <w:p w14:paraId="5015F2EC" w14:textId="77777777" w:rsidR="005769C3" w:rsidRDefault="0057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D5CE21" w14:textId="77777777" w:rsidR="00E6065B" w:rsidRDefault="005769C3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1021A" w14:textId="77777777" w:rsidR="00E6065B" w:rsidRDefault="005769C3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9F10F4" w14:textId="77777777" w:rsidR="005769C3" w:rsidRDefault="005769C3">
      <w:r>
        <w:separator/>
      </w:r>
    </w:p>
  </w:footnote>
  <w:footnote w:type="continuationSeparator" w:id="0">
    <w:p w14:paraId="138B1D7B" w14:textId="77777777" w:rsidR="005769C3" w:rsidRDefault="0057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7C675" w14:textId="77777777" w:rsidR="00E6065B" w:rsidRDefault="00E6065B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39120" w14:textId="77777777" w:rsidR="00E6065B" w:rsidRDefault="00E6065B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98E3E54"/>
    <w:multiLevelType w:val="hybridMultilevel"/>
    <w:tmpl w:val="16729996"/>
    <w:lvl w:ilvl="0" w:tplc="70608F0A">
      <w:start w:val="1"/>
      <w:numFmt w:val="decimal"/>
      <w:lvlText w:val="（%1）"/>
      <w:lvlJc w:val="left"/>
      <w:pPr>
        <w:ind w:left="121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38" w:hanging="420"/>
      </w:pPr>
    </w:lvl>
    <w:lvl w:ilvl="2" w:tplc="0409001B" w:tentative="1">
      <w:start w:val="1"/>
      <w:numFmt w:val="lowerRoman"/>
      <w:lvlText w:val="%3."/>
      <w:lvlJc w:val="right"/>
      <w:pPr>
        <w:ind w:left="1758" w:hanging="420"/>
      </w:pPr>
    </w:lvl>
    <w:lvl w:ilvl="3" w:tplc="0409000F" w:tentative="1">
      <w:start w:val="1"/>
      <w:numFmt w:val="decimal"/>
      <w:lvlText w:val="%4."/>
      <w:lvlJc w:val="left"/>
      <w:pPr>
        <w:ind w:left="2178" w:hanging="420"/>
      </w:pPr>
    </w:lvl>
    <w:lvl w:ilvl="4" w:tplc="04090019" w:tentative="1">
      <w:start w:val="1"/>
      <w:numFmt w:val="lowerLetter"/>
      <w:lvlText w:val="%5)"/>
      <w:lvlJc w:val="left"/>
      <w:pPr>
        <w:ind w:left="2598" w:hanging="420"/>
      </w:pPr>
    </w:lvl>
    <w:lvl w:ilvl="5" w:tplc="0409001B" w:tentative="1">
      <w:start w:val="1"/>
      <w:numFmt w:val="lowerRoman"/>
      <w:lvlText w:val="%6."/>
      <w:lvlJc w:val="right"/>
      <w:pPr>
        <w:ind w:left="3018" w:hanging="420"/>
      </w:pPr>
    </w:lvl>
    <w:lvl w:ilvl="6" w:tplc="0409000F" w:tentative="1">
      <w:start w:val="1"/>
      <w:numFmt w:val="decimal"/>
      <w:lvlText w:val="%7."/>
      <w:lvlJc w:val="left"/>
      <w:pPr>
        <w:ind w:left="3438" w:hanging="420"/>
      </w:pPr>
    </w:lvl>
    <w:lvl w:ilvl="7" w:tplc="04090019" w:tentative="1">
      <w:start w:val="1"/>
      <w:numFmt w:val="lowerLetter"/>
      <w:lvlText w:val="%8)"/>
      <w:lvlJc w:val="left"/>
      <w:pPr>
        <w:ind w:left="3858" w:hanging="420"/>
      </w:pPr>
    </w:lvl>
    <w:lvl w:ilvl="8" w:tplc="0409001B" w:tentative="1">
      <w:start w:val="1"/>
      <w:numFmt w:val="lowerRoman"/>
      <w:lvlText w:val="%9."/>
      <w:lvlJc w:val="right"/>
      <w:pPr>
        <w:ind w:left="4278" w:hanging="420"/>
      </w:pPr>
    </w:lvl>
  </w:abstractNum>
  <w:abstractNum w:abstractNumId="2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769C3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189A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065B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C07EBD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BB512B0"/>
    <w:rsid w:val="0DBC1993"/>
    <w:rsid w:val="0E106B2F"/>
    <w:rsid w:val="0E4D1E60"/>
    <w:rsid w:val="0EBC5753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971336A"/>
    <w:rsid w:val="19F31F32"/>
    <w:rsid w:val="1B86417C"/>
    <w:rsid w:val="1BFA3D4C"/>
    <w:rsid w:val="1C1116EE"/>
    <w:rsid w:val="1DA339E3"/>
    <w:rsid w:val="1DB10B71"/>
    <w:rsid w:val="1E0006FA"/>
    <w:rsid w:val="1EA3206A"/>
    <w:rsid w:val="1EB40255"/>
    <w:rsid w:val="1EFF23D6"/>
    <w:rsid w:val="1F9C51B0"/>
    <w:rsid w:val="20554466"/>
    <w:rsid w:val="20A87263"/>
    <w:rsid w:val="20DC684C"/>
    <w:rsid w:val="21167F65"/>
    <w:rsid w:val="215E4892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F1619A"/>
    <w:rsid w:val="2C9C6127"/>
    <w:rsid w:val="2CC51B52"/>
    <w:rsid w:val="2CD27008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6F2F86"/>
    <w:rsid w:val="3CDF4B20"/>
    <w:rsid w:val="3DB60A50"/>
    <w:rsid w:val="3F722A44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9815FC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AC51A5"/>
    <w:rsid w:val="5DD57895"/>
    <w:rsid w:val="5E4D43AC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6EAD7BBE"/>
    <w:rsid w:val="70371260"/>
    <w:rsid w:val="734F4FF2"/>
    <w:rsid w:val="739829EE"/>
    <w:rsid w:val="73B409CC"/>
    <w:rsid w:val="74082C5E"/>
    <w:rsid w:val="74227B21"/>
    <w:rsid w:val="74727853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6832018B"/>
  <w15:docId w15:val="{A30B3C2E-6791-43A4-B68F-2B91A4CF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  <w:style w:type="paragraph" w:styleId="affff0">
    <w:name w:val="List Paragraph"/>
    <w:basedOn w:val="a"/>
    <w:uiPriority w:val="99"/>
    <w:rsid w:val="00B5189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5</TotalTime>
  <Pages>17</Pages>
  <Words>704</Words>
  <Characters>4015</Characters>
  <Application>Microsoft Office Word</Application>
  <DocSecurity>0</DocSecurity>
  <Lines>33</Lines>
  <Paragraphs>9</Paragraphs>
  <ScaleCrop>false</ScaleCrop>
  <Company>hitwx</Company>
  <LinksUpToDate>false</LinksUpToDate>
  <CharactersWithSpaces>4710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2020-02-06T09:44:00Z</dcterms:created>
  <dcterms:modified xsi:type="dcterms:W3CDTF">2020-02-06T09:44:00Z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