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72"/>
          <w:szCs w:val="72"/>
        </w:rPr>
      </w:pPr>
      <w: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12065</wp:posOffset>
            </wp:positionH>
            <wp:positionV relativeFrom="page">
              <wp:posOffset>38735</wp:posOffset>
            </wp:positionV>
            <wp:extent cx="5360035" cy="7738745"/>
            <wp:effectExtent l="0" t="0" r="12065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0035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bCs/>
                <w:sz w:val="72"/>
                <w:szCs w:val="72"/>
                <w:lang w:eastAsia="zh-CN"/>
              </w:rPr>
              <w:t>氯化氢</w:t>
            </w:r>
            <w:r>
              <w:rPr>
                <w:rFonts w:hint="eastAsia" w:ascii="宋体" w:hAnsi="宋体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>
            <w:pPr>
              <w:jc w:val="right"/>
              <w:rPr>
                <w:rFonts w:hint="eastAsia"/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  <w:lang w:eastAsia="zh-CN"/>
              </w:rPr>
              <w:t>以太网</w:t>
            </w:r>
            <w:r>
              <w:rPr>
                <w:rFonts w:hint="eastAsia"/>
                <w:b/>
                <w:bCs/>
                <w:sz w:val="36"/>
                <w:szCs w:val="72"/>
                <w:lang w:val="en-US" w:eastAsia="zh-CN"/>
              </w:rPr>
              <w:t>/WiFi/</w:t>
            </w: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eastAsia"/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</w:p>
    <w:p>
      <w:pPr>
        <w:pStyle w:val="4"/>
        <w:ind w:left="0" w:leftChars="0" w:firstLine="0" w:firstLineChars="0"/>
        <w:rPr>
          <w:rFonts w:hint="eastAsia"/>
        </w:rPr>
      </w:pPr>
    </w:p>
    <w:p>
      <w:pPr>
        <w:pStyle w:val="2"/>
        <w:spacing w:after="12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产品简介</w:t>
      </w:r>
    </w:p>
    <w:p>
      <w:pPr>
        <w:pStyle w:val="3"/>
        <w:rPr>
          <w:rFonts w:hint="eastAsia"/>
        </w:rPr>
      </w:pPr>
      <w:r>
        <w:rPr>
          <w:rFonts w:hint="eastAsia"/>
        </w:rPr>
        <w:t>产品概述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无线型</w:t>
      </w:r>
      <w:r>
        <w:rPr>
          <w:rFonts w:hint="eastAsia" w:ascii="宋体" w:hAnsi="宋体" w:cs="宋体"/>
          <w:lang w:eastAsia="zh-CN"/>
        </w:rPr>
        <w:t>氯化氢</w:t>
      </w:r>
      <w:r>
        <w:rPr>
          <w:rFonts w:hint="eastAsia" w:ascii="宋体" w:hAnsi="宋体" w:cs="宋体"/>
        </w:rPr>
        <w:t>传感器是使用无线网络进行传输的传感器，无需专门的通信线路，依托无处不在的手机信号网络即可，非常适合野外架设与监测。产品防水型优秀、可适应长期野外环境工作。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本设备支持多种无线工作方式，包括传统的GPRS方式与4G方式，也包括新的Lora方式与NB-IOT方式等低功耗方式。支持市电直流供电，同时针对Lora与NB的连接方式也支持电池供电。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 w:ascii="宋体" w:hAnsi="宋体" w:cs="宋体"/>
        </w:rPr>
        <w:t>本设备实时测量</w:t>
      </w:r>
      <w:r>
        <w:rPr>
          <w:rFonts w:hint="eastAsia" w:ascii="宋体" w:hAnsi="宋体" w:cs="宋体"/>
          <w:lang w:eastAsia="zh-CN"/>
        </w:rPr>
        <w:t>氯化氢数据</w:t>
      </w:r>
      <w:r>
        <w:rPr>
          <w:rFonts w:hint="eastAsia" w:ascii="宋体" w:hAnsi="宋体" w:cs="宋体"/>
        </w:rPr>
        <w:t>，并使用无线网络进行传输。本产品网络传输采用稳定可靠的运营商网络、技术成熟传输稳定，信号强且覆盖范围广。同时设备支持定时采集数据并主动上传服务器平台。</w:t>
      </w:r>
    </w:p>
    <w:p>
      <w:pPr>
        <w:pStyle w:val="3"/>
        <w:rPr>
          <w:rFonts w:hint="eastAsia"/>
        </w:rPr>
      </w:pPr>
      <w:r>
        <w:rPr>
          <w:rFonts w:hint="eastAsia"/>
        </w:rPr>
        <w:t>传感器参数</w:t>
      </w:r>
    </w:p>
    <w:p>
      <w:pPr>
        <w:pStyle w:val="5"/>
        <w:bidi w:val="0"/>
        <w:ind w:left="720" w:leftChars="0" w:hanging="720" w:firstLineChars="0"/>
        <w:rPr>
          <w:rFonts w:hint="eastAsia"/>
        </w:rPr>
      </w:pPr>
      <w:r>
        <w:rPr>
          <w:rFonts w:hint="eastAsia"/>
          <w:lang w:val="en-US" w:eastAsia="zh-CN"/>
        </w:rPr>
        <w:t>探头参数</w:t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3"/>
        <w:gridCol w:w="424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测量范围</w:t>
            </w:r>
          </w:p>
        </w:tc>
        <w:tc>
          <w:tcPr>
            <w:tcW w:w="4240" w:type="dxa"/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0~50ppm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测量分辨率</w:t>
            </w:r>
          </w:p>
        </w:tc>
        <w:tc>
          <w:tcPr>
            <w:tcW w:w="4240" w:type="dxa"/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0.1ppm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Cs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测量方式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电化学传感器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响应时间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＜30s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工作温度环境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-20~50℃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工作湿度环境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0~95%（相对湿度）、无凝结</w:t>
            </w:r>
          </w:p>
        </w:tc>
      </w:tr>
    </w:tbl>
    <w:p>
      <w:pPr>
        <w:pStyle w:val="3"/>
        <w:spacing w:before="120" w:after="40"/>
      </w:pPr>
      <w:bookmarkStart w:id="0" w:name="_Toc30075"/>
      <w:r>
        <w:rPr>
          <w:rFonts w:hint="eastAsia"/>
        </w:rPr>
        <w:t>设备与通信参数</w:t>
      </w:r>
      <w:bookmarkEnd w:id="0"/>
    </w:p>
    <w:p>
      <w:pPr>
        <w:pStyle w:val="5"/>
        <w:rPr>
          <w:rFonts w:hint="eastAsia"/>
        </w:rPr>
      </w:pPr>
      <w:r>
        <w:rPr>
          <w:rFonts w:hint="eastAsia"/>
        </w:rPr>
        <w:t>GRPS版本产品参数</w:t>
      </w:r>
      <w:r>
        <w:tab/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GPRS无线信号传输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 xml:space="preserve">中国移动、中国联通2G信号 </w:t>
            </w:r>
          </w:p>
        </w:tc>
      </w:tr>
    </w:tbl>
    <w:p>
      <w:pPr>
        <w:pStyle w:val="5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4G版本产品参数</w:t>
      </w:r>
      <w:r>
        <w:rPr>
          <w:rFonts w:hint="eastAsia" w:ascii="黑体" w:hAnsi="黑体" w:cs="黑体"/>
        </w:rPr>
        <w:tab/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4G无线信号传输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FDD-LTE、TDD-LTD、TD-SCDMA、UMTS、EV-DO、CDMA、GSM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中国移动、中国联通、中国电信的4G、3G、2G全网通</w:t>
            </w:r>
          </w:p>
        </w:tc>
      </w:tr>
    </w:tbl>
    <w:p>
      <w:pPr>
        <w:pStyle w:val="4"/>
        <w:ind w:firstLine="0" w:firstLineChars="0"/>
        <w:rPr>
          <w:rFonts w:hint="eastAsia"/>
        </w:rPr>
      </w:pPr>
    </w:p>
    <w:p>
      <w:pPr>
        <w:pStyle w:val="5"/>
        <w:rPr>
          <w:rFonts w:hint="eastAsia"/>
        </w:rPr>
      </w:pPr>
      <w:bookmarkStart w:id="1" w:name="_Toc14822"/>
      <w:r>
        <w:rPr>
          <w:rFonts w:hint="eastAsia"/>
        </w:rPr>
        <w:t>NB-Iot版本产品参数</w:t>
      </w:r>
      <w:r>
        <w:tab/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12-24V DC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NB-Iot接口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NB-Iot/2G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中国移动、中国联通、中国电信NB-Iot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</w:rPr>
        <w:t>Lora版本产品参数</w:t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12-24V DC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800米（默认）~4500米（理论极限）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Lora-Wan或私有协议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  <w:lang w:val="en-US" w:eastAsia="zh-CN"/>
        </w:rPr>
        <w:t>WIFI</w:t>
      </w:r>
      <w:r>
        <w:rPr>
          <w:rFonts w:hint="eastAsia"/>
        </w:rPr>
        <w:t>版本产品参数</w:t>
      </w:r>
    </w:p>
    <w:tbl>
      <w:tblPr>
        <w:tblStyle w:val="37"/>
        <w:tblW w:w="6611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12"/>
        <w:gridCol w:w="309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参数名称</w:t>
            </w:r>
          </w:p>
        </w:tc>
        <w:tc>
          <w:tcPr>
            <w:tcW w:w="309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直流供电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最大功耗</w:t>
            </w:r>
          </w:p>
        </w:tc>
        <w:tc>
          <w:tcPr>
            <w:tcW w:w="3099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0.6W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传输接口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WIFI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型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Wifi频段</w:t>
            </w:r>
          </w:p>
        </w:tc>
        <w:tc>
          <w:tcPr>
            <w:tcW w:w="3099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2.4G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DNS动态解析</w:t>
            </w:r>
          </w:p>
        </w:tc>
        <w:tc>
          <w:tcPr>
            <w:tcW w:w="3099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支持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  <w:lang w:eastAsia="zh-CN"/>
        </w:rPr>
        <w:t>以太网</w:t>
      </w:r>
      <w:r>
        <w:rPr>
          <w:rFonts w:hint="eastAsia"/>
        </w:rPr>
        <w:t>版本产品参数</w:t>
      </w:r>
    </w:p>
    <w:tbl>
      <w:tblPr>
        <w:tblStyle w:val="37"/>
        <w:tblW w:w="6721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3"/>
        <w:gridCol w:w="378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参数名称</w:t>
            </w:r>
          </w:p>
        </w:tc>
        <w:tc>
          <w:tcPr>
            <w:tcW w:w="378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直流供电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12V-24V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Times New Roman" w:hAnsi="Times New Roman" w:cs="Times New Roman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POE供电</w:t>
            </w:r>
          </w:p>
        </w:tc>
        <w:tc>
          <w:tcPr>
            <w:tcW w:w="378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48V标准POE供电（选配）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传输接口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RJ45 10M/100M自适应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通信协议</w:t>
            </w:r>
          </w:p>
        </w:tc>
        <w:tc>
          <w:tcPr>
            <w:tcW w:w="378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主动上报/TCP modbus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DNS动态解析</w:t>
            </w:r>
          </w:p>
        </w:tc>
        <w:tc>
          <w:tcPr>
            <w:tcW w:w="378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支持</w:t>
            </w:r>
          </w:p>
        </w:tc>
      </w:tr>
    </w:tbl>
    <w:p>
      <w:pPr>
        <w:pStyle w:val="4"/>
        <w:ind w:left="0" w:leftChars="0" w:firstLine="0" w:firstLineChars="0"/>
        <w:rPr>
          <w:rFonts w:hint="eastAsia"/>
        </w:rPr>
      </w:pPr>
    </w:p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硬件连接</w:t>
      </w:r>
      <w:bookmarkEnd w:id="1"/>
    </w:p>
    <w:p>
      <w:pPr>
        <w:pStyle w:val="3"/>
        <w:rPr>
          <w:rFonts w:hint="eastAsia"/>
        </w:rPr>
      </w:pPr>
      <w:bookmarkStart w:id="2" w:name="_Toc14785"/>
      <w:r>
        <w:rPr>
          <w:rFonts w:hint="eastAsia"/>
        </w:rPr>
        <w:t>设备安装前检查</w:t>
      </w:r>
      <w:bookmarkEnd w:id="2"/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Style w:val="37"/>
        <w:tblW w:w="650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14"/>
        <w:gridCol w:w="308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41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名称</w:t>
            </w:r>
          </w:p>
        </w:tc>
        <w:tc>
          <w:tcPr>
            <w:tcW w:w="308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414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高精度传感器</w:t>
            </w:r>
          </w:p>
        </w:tc>
        <w:tc>
          <w:tcPr>
            <w:tcW w:w="3086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vMerge w:val="restart"/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天线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1只</w:t>
            </w: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4G/NB/LoRa</w:t>
            </w: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内置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vMerge w:val="continue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1只（GPRS/WIFI）外置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电池（电池版本）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1块（内置）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12V防水电源</w:t>
            </w: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（电源版本）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SIM物联卡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1张（选配）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Lora网关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414" w:type="dxa"/>
            <w:tcBorders>
              <w:top w:val="nil"/>
              <w:bottom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保修卡/合格证</w:t>
            </w:r>
          </w:p>
        </w:tc>
        <w:tc>
          <w:tcPr>
            <w:tcW w:w="3086" w:type="dxa"/>
            <w:tcBorders>
              <w:top w:val="nil"/>
              <w:bottom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1份</w:t>
            </w:r>
          </w:p>
        </w:tc>
      </w:tr>
    </w:tbl>
    <w:p>
      <w:pPr>
        <w:pStyle w:val="3"/>
        <w:rPr>
          <w:rFonts w:hint="eastAsia" w:ascii="黑体" w:hAnsi="黑体" w:cs="黑体"/>
        </w:rPr>
      </w:pPr>
      <w:bookmarkStart w:id="3" w:name="_Toc139"/>
      <w:r>
        <w:rPr>
          <w:rFonts w:hint="eastAsia"/>
          <w:lang w:eastAsia="zh-CN"/>
        </w:rPr>
        <w:t>产品外观</w:t>
      </w:r>
      <w:r>
        <w:rPr>
          <w:rFonts w:hint="eastAsia"/>
        </w:rPr>
        <w:t>尺寸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</w:rPr>
      </w:pPr>
      <w:r>
        <w:rPr>
          <w:rFonts w:hint="eastAsia"/>
        </w:rPr>
        <w:t>以下是传感器的外观尺寸图，可根据尺寸和结构合理进行传感器的安装，如图所示：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NB-IOT/LoRa电源供电版本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  <w:bookmarkStart w:id="5" w:name="_GoBack"/>
      <w:r>
        <w:drawing>
          <wp:inline distT="0" distB="0" distL="114300" distR="114300">
            <wp:extent cx="1780540" cy="671830"/>
            <wp:effectExtent l="0" t="0" r="2540" b="13970"/>
            <wp:docPr id="4" name="图片 2" descr="F:\工作\无线型说明书配图\氯化氢\中文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F:\工作\无线型说明书配图\氯化氢\中文\2.jpg2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0540" cy="67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685925" cy="989965"/>
            <wp:effectExtent l="0" t="0" r="5715" b="635"/>
            <wp:docPr id="13" name="图片 4" descr="F:\工作\无线型说明书配图\氯化氢\中文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 descr="F:\工作\无线型说明书配图\氯化氢\中文\1.jpg1"/>
                    <pic:cNvPicPr>
                      <a:picLocks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NB-IOT/LoRa电池供电版本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  <w:r>
        <w:drawing>
          <wp:inline distT="0" distB="0" distL="114300" distR="114300">
            <wp:extent cx="3648075" cy="1376680"/>
            <wp:effectExtent l="0" t="0" r="9525" b="10160"/>
            <wp:docPr id="3" name="图片 1" descr="F:\工作\无线型说明书配图\氯化氢\中文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F:\工作\无线型说明书配图\氯化氢\中文\2.jpg2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137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color w:val="FF000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4G版本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  <w:rPr>
          <w:rFonts w:hint="default" w:eastAsia="宋体"/>
          <w:color w:val="FF0000"/>
          <w:lang w:val="en-US" w:eastAsia="zh-CN"/>
        </w:rPr>
      </w:pPr>
      <w:r>
        <w:drawing>
          <wp:inline distT="0" distB="0" distL="114300" distR="114300">
            <wp:extent cx="1780540" cy="671830"/>
            <wp:effectExtent l="0" t="0" r="2540" b="13970"/>
            <wp:docPr id="10" name="图片 2" descr="F:\工作\无线型说明书配图\氯化氢\中文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 descr="F:\工作\无线型说明书配图\氯化氢\中文\2.jpg2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0540" cy="67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685925" cy="1015365"/>
            <wp:effectExtent l="0" t="0" r="5715" b="5715"/>
            <wp:docPr id="11" name="图片 4" descr="F:\工作\无线型说明书配图\氯化氢\中文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 descr="F:\工作\无线型说明书配图\氯化氢\中文\3.jpg3"/>
                    <pic:cNvPicPr>
                      <a:picLocks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01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default" w:eastAsia="宋体"/>
          <w:color w:val="FF000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GPRS版本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</w:pPr>
      <w:r>
        <w:drawing>
          <wp:inline distT="0" distB="0" distL="114300" distR="114300">
            <wp:extent cx="2906395" cy="1896110"/>
            <wp:effectExtent l="0" t="0" r="4445" b="8890"/>
            <wp:docPr id="12" name="图片 3" descr="F:\工作\无线型说明书配图\氯化氢\中文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 descr="F:\工作\无线型说明书配图\氯化氢\中文\4.jpg4"/>
                    <pic:cNvPicPr>
                      <a:picLocks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06395" cy="189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color w:val="auto"/>
          <w:lang w:eastAsia="zh-CN"/>
        </w:rPr>
      </w:pPr>
      <w:r>
        <w:rPr>
          <w:rFonts w:hint="eastAsia"/>
          <w:color w:val="auto"/>
          <w:lang w:val="en-US" w:eastAsia="zh-CN"/>
        </w:rPr>
        <w:t>以太网电源供电版本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color w:val="FF0000"/>
          <w:lang w:val="en-US" w:eastAsia="zh-CN"/>
        </w:rPr>
      </w:pPr>
      <w:r>
        <w:drawing>
          <wp:inline distT="0" distB="0" distL="114300" distR="114300">
            <wp:extent cx="3781425" cy="2022475"/>
            <wp:effectExtent l="0" t="0" r="13335" b="4445"/>
            <wp:docPr id="15" name="图片 5" descr="F:\工作\无线型说明书配图\氯化氢\中文\5.jpg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5" descr="F:\工作\无线型说明书配图\氯化氢\中文\5.jpg5"/>
                    <pic:cNvPicPr>
                      <a:picLocks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202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color w:val="auto"/>
          <w:lang w:eastAsia="zh-CN"/>
        </w:rPr>
      </w:pPr>
      <w:r>
        <w:rPr>
          <w:rFonts w:hint="eastAsia"/>
          <w:color w:val="auto"/>
          <w:lang w:val="en-US" w:eastAsia="zh-CN"/>
        </w:rPr>
        <w:t>以太网POE供电版本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</w:pPr>
      <w:r>
        <w:drawing>
          <wp:inline distT="0" distB="0" distL="114300" distR="114300">
            <wp:extent cx="2876550" cy="1553210"/>
            <wp:effectExtent l="0" t="0" r="3810" b="1270"/>
            <wp:docPr id="16" name="图片 6" descr="F:\工作\无线型说明书配图\氯化氢\中文\6.jpg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6" descr="F:\工作\无线型说明书配图\氯化氢\中文\6.jpg6"/>
                    <pic:cNvPicPr>
                      <a:picLocks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55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SIM卡的安装</w:t>
      </w:r>
    </w:p>
    <w:p>
      <w:pPr>
        <w:pStyle w:val="4"/>
        <w:rPr>
          <w:rFonts w:hint="eastAsia" w:ascii="宋体" w:hAnsi="宋体" w:cs="宋体"/>
          <w:color w:val="000000"/>
        </w:rPr>
      </w:pPr>
      <w:r>
        <w:rPr>
          <w:rFonts w:hint="eastAsia" w:ascii="宋体" w:hAnsi="宋体" w:cs="宋体"/>
        </w:rPr>
        <w:t>设备出厂默认不配有SIM卡，用户需要自行安装SIM卡设备才可使用，</w:t>
      </w:r>
      <w:r>
        <w:rPr>
          <w:rFonts w:hint="eastAsia" w:ascii="宋体" w:hAnsi="宋体" w:cs="宋体"/>
          <w:color w:val="000000"/>
        </w:rPr>
        <w:t>客户在安装SIM卡时请将设备四角的螺丝拧开，看到SIM卡槽，按照指定的方向将SIM卡推入卡槽即可。安装SIM卡后将盖上前盖并将螺丝拧紧即可。</w:t>
      </w:r>
    </w:p>
    <w:p>
      <w:pPr>
        <w:ind w:left="498"/>
        <w:rPr>
          <w:rFonts w:hint="eastAsia"/>
        </w:rPr>
      </w:pPr>
      <w:r>
        <w:rPr>
          <w:rFonts w:hint="eastAsia" w:ascii="宋体" w:hAnsi="宋体" w:cs="宋体"/>
        </w:rPr>
        <w:t>注：2G</w:t>
      </w:r>
      <w:r>
        <w:rPr>
          <w:rFonts w:hint="eastAsia" w:ascii="宋体" w:hAnsi="宋体" w:cs="宋体"/>
          <w:lang w:val="en-US" w:eastAsia="zh-CN"/>
        </w:rPr>
        <w:t>/</w:t>
      </w:r>
      <w:r>
        <w:rPr>
          <w:rFonts w:hint="eastAsia" w:ascii="宋体" w:hAnsi="宋体" w:cs="宋体"/>
        </w:rPr>
        <w:t>4G</w:t>
      </w:r>
      <w:r>
        <w:rPr>
          <w:rFonts w:hint="eastAsia" w:ascii="宋体" w:hAnsi="宋体" w:cs="宋体"/>
          <w:lang w:val="en-US" w:eastAsia="zh-CN"/>
        </w:rPr>
        <w:t>/</w:t>
      </w:r>
      <w:r>
        <w:rPr>
          <w:rFonts w:hint="eastAsia" w:ascii="宋体" w:hAnsi="宋体" w:cs="宋体"/>
        </w:rPr>
        <w:t>NBIot设备</w:t>
      </w:r>
      <w:r>
        <w:rPr>
          <w:rFonts w:hint="eastAsia" w:ascii="宋体" w:hAnsi="宋体" w:cs="宋体"/>
          <w:lang w:eastAsia="zh-CN"/>
        </w:rPr>
        <w:t>以及</w:t>
      </w:r>
      <w:r>
        <w:rPr>
          <w:rFonts w:hint="eastAsia" w:ascii="宋体" w:hAnsi="宋体" w:cs="宋体"/>
          <w:lang w:val="en-US" w:eastAsia="zh-CN"/>
        </w:rPr>
        <w:t>LoRa贯桥云盒</w:t>
      </w:r>
      <w:r>
        <w:rPr>
          <w:rFonts w:hint="eastAsia" w:ascii="宋体" w:hAnsi="宋体" w:cs="宋体"/>
        </w:rPr>
        <w:t>需要SIM卡。</w:t>
      </w:r>
    </w:p>
    <w:p>
      <w:pPr>
        <w:pStyle w:val="3"/>
        <w:rPr>
          <w:rFonts w:hint="eastAsia"/>
        </w:rPr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当设备是直流供电时，设备外延一条10cm的电源线，使用的圆口电源接口，如下图所示。如果设备是电池供电，则不会有电源线</w:t>
      </w:r>
      <w:r>
        <w:rPr>
          <w:rFonts w:hint="eastAsia" w:ascii="宋体" w:hAnsi="宋体" w:cs="宋体"/>
          <w:lang w:eastAsia="zh-CN"/>
        </w:rPr>
        <w:t>，使用时按下黑色按键即可，同时传感器透气膜切勿撕掉</w:t>
      </w:r>
      <w:r>
        <w:rPr>
          <w:rFonts w:hint="eastAsia" w:ascii="宋体" w:hAnsi="宋体" w:cs="宋体"/>
        </w:rPr>
        <w:t>。</w:t>
      </w:r>
    </w:p>
    <w:p/>
    <w:p>
      <w:pPr>
        <w:spacing w:line="320" w:lineRule="exact"/>
        <w:ind w:firstLine="498" w:firstLineChars="200"/>
      </w:pP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rPr>
          <w:rFonts w:hint="eastAsia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rPr>
          <w:rFonts w:hint="eastAsia"/>
        </w:rPr>
      </w:pPr>
      <w:bookmarkStart w:id="4" w:name="_Toc13435"/>
      <w:r>
        <w:rPr>
          <w:rFonts w:hint="eastAsia"/>
        </w:rPr>
        <w:t>安装事宜</w:t>
      </w:r>
      <w:bookmarkEnd w:id="4"/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安装位置需要注意以下事项：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1、变送器应尽量垂直放置，保证安装墙面时，传感器在变送器的下方（变送器上的字体为正方向）；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2、安装高度为人体坐高或主要要求测量的环境区域。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ab/>
      </w:r>
      <w:r>
        <w:rPr>
          <w:rFonts w:hint="eastAsia" w:ascii="宋体" w:hAnsi="宋体" w:cs="宋体"/>
        </w:rPr>
        <w:t>同时请注意以下防范事项：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1、避免在易于传热且会直接造成与待测区域产生温差的地带安装，否则会造成温湿度测量不准确。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2、安装在环境稳定的区域,避免直接</w:t>
      </w:r>
      <w:r>
        <w:rPr>
          <w:rFonts w:hint="eastAsia" w:ascii="宋体" w:hAnsi="宋体" w:cs="宋体"/>
          <w:lang w:eastAsia="zh-CN"/>
        </w:rPr>
        <w:t>氯化氢</w:t>
      </w:r>
      <w:r>
        <w:rPr>
          <w:rFonts w:hint="eastAsia" w:ascii="宋体" w:hAnsi="宋体" w:cs="宋体"/>
        </w:rPr>
        <w:t>,远离窗口及空调、暖气等设备,避免直对窗口、房门。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3、尽量远离大功率干扰设备，以免造成信号影响,如变频器/电机等。</w:t>
      </w:r>
    </w:p>
    <w:p>
      <w:pPr>
        <w:pStyle w:val="2"/>
        <w:rPr>
          <w:rFonts w:hint="eastAsia"/>
          <w:sz w:val="32"/>
          <w:szCs w:val="32"/>
        </w:rPr>
      </w:pPr>
      <w:r>
        <w:rPr>
          <w:rFonts w:hint="eastAsia" w:ascii="黑体" w:hAnsi="黑体" w:cs="黑体"/>
          <w:sz w:val="36"/>
        </w:rPr>
        <w:t>WIFI</w:t>
      </w:r>
      <w:r>
        <w:rPr>
          <w:rFonts w:hint="eastAsia" w:ascii="黑体" w:hAnsi="黑体" w:cs="黑体"/>
          <w:sz w:val="36"/>
          <w:lang w:eastAsia="zh-CN"/>
        </w:rPr>
        <w:t>版本</w:t>
      </w:r>
      <w:r>
        <w:rPr>
          <w:rFonts w:hint="eastAsia" w:ascii="黑体" w:hAnsi="黑体" w:cs="黑体"/>
          <w:sz w:val="36"/>
        </w:rPr>
        <w:t>配置工具</w:t>
      </w:r>
    </w:p>
    <w:p>
      <w:pPr>
        <w:pStyle w:val="4"/>
      </w:pPr>
      <w:r>
        <w:rPr>
          <w:rFonts w:hint="eastAsia" w:ascii="宋体" w:hAnsi="宋体" w:cs="宋体"/>
        </w:rPr>
        <w:t>在wifi环境中，针对传感器软件我们提供了一套配置工具，可以方便的使用网络环境对设备进行配置</w:t>
      </w:r>
      <w:r>
        <w:rPr>
          <w:rFonts w:hint="eastAsia"/>
        </w:rPr>
        <w:t>。</w:t>
      </w:r>
    </w:p>
    <w:p>
      <w:pPr>
        <w:pStyle w:val="3"/>
        <w:numPr>
          <w:ilvl w:val="0"/>
          <w:numId w:val="0"/>
        </w:numPr>
      </w:pPr>
      <w:r>
        <w:rPr>
          <w:rFonts w:hint="eastAsia"/>
          <w:lang w:val="en-US" w:eastAsia="zh-CN"/>
        </w:rPr>
        <w:t>3.1</w:t>
      </w:r>
      <w:r>
        <w:rPr>
          <w:rFonts w:hint="eastAsia"/>
        </w:rPr>
        <w:t>配置工具的基本使用</w:t>
      </w:r>
    </w:p>
    <w:p>
      <w:pPr>
        <w:ind w:firstLine="498"/>
        <w:rPr>
          <w:rFonts w:hint="eastAsia"/>
        </w:rPr>
      </w:pPr>
      <w:r>
        <w:rPr>
          <w:rFonts w:hint="eastAsia" w:ascii="宋体" w:hAnsi="宋体" w:cs="宋体"/>
        </w:rPr>
        <w:t>首先您需要将我们的传感器解压到单独文件夹中，不要漏掉文件，请确保您电脑的.Net版本是2.0及以上</w:t>
      </w:r>
      <w:r>
        <w:rPr>
          <w:rFonts w:hint="eastAsia"/>
        </w:rPr>
        <w:t>，</w:t>
      </w:r>
      <w:r>
        <w:t>Win7SP1</w:t>
      </w:r>
      <w:r>
        <w:rPr>
          <w:rFonts w:hint="eastAsia"/>
        </w:rPr>
        <w:t>版本以上的都已经预装了</w:t>
      </w:r>
      <w:r>
        <w:t>.Net2.0</w:t>
      </w:r>
      <w:r>
        <w:rPr>
          <w:rFonts w:hint="eastAsia"/>
        </w:rPr>
        <w:t>版本，</w:t>
      </w:r>
      <w:r>
        <w:t>XP</w:t>
      </w:r>
      <w:r>
        <w:rPr>
          <w:rFonts w:hint="eastAsia"/>
        </w:rPr>
        <w:t>或者早期的</w:t>
      </w:r>
      <w:r>
        <w:t>Win7</w:t>
      </w:r>
      <w:r>
        <w:rPr>
          <w:rFonts w:hint="eastAsia"/>
        </w:rPr>
        <w:t>请安装</w:t>
      </w:r>
      <w:r>
        <w:t>.Net2.0</w:t>
      </w:r>
      <w:r>
        <w:rPr>
          <w:rFonts w:hint="eastAsia"/>
        </w:rPr>
        <w:t>。</w:t>
      </w:r>
    </w:p>
    <w:p>
      <w:pPr>
        <w:pStyle w:val="4"/>
        <w:spacing w:line="320" w:lineRule="exact"/>
      </w:pPr>
      <w:r>
        <w:rPr>
          <w:rFonts w:hint="eastAsia"/>
        </w:rPr>
        <w:t>如下图所示，软件界面分为如下几部分，左边为设备搜索和操作信息显示区域，中间为配置区域，可以进行设备的基本配置，传感器的调试与固件升级。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使用时点击搜索设备，此时会在设备列表中显示全部在线的设备，然后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>
      <w:pPr>
        <w:pStyle w:val="4"/>
        <w:ind w:firstLine="0" w:firstLineChars="0"/>
        <w:rPr>
          <w:rFonts w:hint="eastAsia"/>
        </w:rPr>
      </w:pPr>
    </w:p>
    <w:p>
      <w:pPr>
        <w:pStyle w:val="4"/>
        <w:jc w:val="center"/>
      </w:pPr>
      <w:r>
        <w:drawing>
          <wp:inline distT="0" distB="0" distL="114300" distR="114300">
            <wp:extent cx="3073400" cy="2312670"/>
            <wp:effectExtent l="0" t="0" r="12700" b="1143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ind w:left="578" w:hanging="578"/>
      </w:pPr>
      <w:r>
        <w:rPr>
          <w:rFonts w:hint="eastAsia"/>
          <w:lang w:val="en-US" w:eastAsia="zh-CN"/>
        </w:rPr>
        <w:t>3.2</w:t>
      </w:r>
      <w:r>
        <w:rPr>
          <w:rFonts w:hint="eastAsia"/>
        </w:rPr>
        <w:t>传感器的网络配置</w:t>
      </w:r>
    </w:p>
    <w:p>
      <w:pPr>
        <w:pStyle w:val="4"/>
        <w:spacing w:line="320" w:lineRule="exact"/>
      </w:pPr>
      <w:r>
        <w:rPr>
          <w:rFonts w:hint="eastAsia"/>
        </w:rPr>
        <w:t>设备的基本设置主要包括以下几个方面：</w:t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521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主动上报设置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服务器地址类型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可以选择上传到指定IP或者指定域名。</w:t>
            </w:r>
          </w:p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IP形式或者域名形式二选一。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目标IP/域名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需要上传到的指定IP或者域名。域名长度不能超过32个英文。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目标端口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需要上传到的指定端口。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主通信模式</w:t>
            </w:r>
          </w:p>
        </w:tc>
        <w:tc>
          <w:tcPr>
            <w:tcW w:w="5215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主动上传使用的TCP协议或者UDP协议。</w:t>
            </w:r>
          </w:p>
        </w:tc>
      </w:tr>
    </w:tbl>
    <w:p>
      <w:pPr>
        <w:pStyle w:val="4"/>
        <w:rPr>
          <w:rFonts w:hint="eastAsia"/>
        </w:rPr>
      </w:pPr>
    </w:p>
    <w:p>
      <w:pPr>
        <w:pStyle w:val="2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eastAsia="zh-CN"/>
        </w:rPr>
        <w:t>以太网版本配置工具</w:t>
      </w:r>
    </w:p>
    <w:p>
      <w:pPr>
        <w:pStyle w:val="4"/>
        <w:rPr>
          <w:rFonts w:hint="eastAsia"/>
        </w:rPr>
      </w:pPr>
      <w:r>
        <w:rPr>
          <w:rFonts w:hint="eastAsia"/>
        </w:rPr>
        <w:t>我司提供配套的“以太网软件配置调试工具”，可以方便的使用电脑对以太网传感器进行设置，修改网路信息，读取传感器数值等。</w:t>
      </w:r>
    </w:p>
    <w:p>
      <w:pPr>
        <w:pStyle w:val="3"/>
        <w:rPr>
          <w:rFonts w:hint="eastAsia"/>
        </w:rPr>
      </w:pPr>
      <w:r>
        <w:rPr>
          <w:rFonts w:hint="eastAsia"/>
        </w:rPr>
        <w:t>软件基本使用与设备搜索</w:t>
      </w:r>
    </w:p>
    <w:p>
      <w:pPr>
        <w:pStyle w:val="4"/>
        <w:rPr>
          <w:rFonts w:hint="eastAsia"/>
        </w:rPr>
      </w:pPr>
      <w:r>
        <w:rPr>
          <w:rFonts w:hint="eastAsia"/>
        </w:rPr>
        <w:t>首先您需要将我们的传感器解压到单独文件夹中，不要漏掉文件，请确保您电脑的.Net版本是2.0及以上，Win7SP1版本以上的都已经预装了.Net2.0版本，XP或者早期的Win7请安装.Net2.0。</w:t>
      </w:r>
    </w:p>
    <w:p>
      <w:pPr>
        <w:pStyle w:val="4"/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114300" distR="114300">
            <wp:extent cx="2898140" cy="2184400"/>
            <wp:effectExtent l="0" t="0" r="16510" b="635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</w:rPr>
        <w:drawing>
          <wp:inline distT="0" distB="0" distL="114300" distR="114300">
            <wp:extent cx="2875280" cy="2167255"/>
            <wp:effectExtent l="0" t="0" r="1270" b="444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75280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软件界面分为如下几部分，如图，左边为设备搜索和操作信息显示区域，中间为配置区域，可以进行设备的基本配置，传感器的调试与固件升级。</w:t>
      </w:r>
    </w:p>
    <w:p>
      <w:pPr>
        <w:pStyle w:val="4"/>
        <w:rPr>
          <w:rFonts w:hint="eastAsia"/>
        </w:rPr>
      </w:pPr>
      <w:r>
        <w:rPr>
          <w:rFonts w:hint="eastAsia"/>
        </w:rPr>
        <w:t>请注意，使用时首先选择正确的网卡，尤其注意您的电脑有有线网卡和无线网卡时注意选择。然后点击搜索设备，此时会在设备列表中显示全部在线的设备，然后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>
      <w:pPr>
        <w:pStyle w:val="4"/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2708910" cy="2037715"/>
            <wp:effectExtent l="0" t="0" r="15240" b="63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08910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您可以修改指定的参数，修改过参数后点击</w:t>
      </w:r>
    </w:p>
    <w:p>
      <w:pPr>
        <w:pStyle w:val="3"/>
        <w:rPr>
          <w:rFonts w:hint="eastAsia"/>
        </w:rPr>
      </w:pPr>
      <w:r>
        <w:rPr>
          <w:rFonts w:hint="eastAsia"/>
        </w:rPr>
        <w:t>传感器的网络配置</w:t>
      </w:r>
    </w:p>
    <w:p>
      <w:pPr>
        <w:pStyle w:val="4"/>
        <w:rPr>
          <w:rFonts w:hint="eastAsia"/>
        </w:rPr>
      </w:pPr>
      <w:r>
        <w:rPr>
          <w:rFonts w:hint="eastAsia"/>
        </w:rPr>
        <w:t>设备的基本设置主要包括以下几个方面：</w:t>
      </w:r>
    </w:p>
    <w:tbl>
      <w:tblPr>
        <w:tblStyle w:val="37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49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基础网络设置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设备名称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客户用来标示自己的设备名称，自行修改，长度不大于10个汉字或者20个英文。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设备IP</w:t>
            </w:r>
          </w:p>
        </w:tc>
        <w:tc>
          <w:tcPr>
            <w:tcW w:w="4962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以太网传感器自身的静态IP，在没有勾选DHCP时使用本IP。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设备网关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以太网传感器自身的网关，在没有勾选DHCP时使用本网关。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子网掩码</w:t>
            </w:r>
          </w:p>
        </w:tc>
        <w:tc>
          <w:tcPr>
            <w:tcW w:w="4962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以太网传感器自身的子网掩码，在没有勾选DHCP时使用本子网掩码。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DHCP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自动搜寻IP，会根据您网络中的路由器自动获取IP，网关，子网掩码。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如果路由器中没有开启DHCP，则1分钟后会使用静态IP。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TCPmodbus设置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启动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TCPmodbs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勾选本选项后设备以TCPmodbus从机方式工作。TCPmodbus和主动上传只能二选一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本地TCP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modbus端口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监听的TCP端口号。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主动上报设置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服务器地址类型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可以选择上传到指定IP或者指定域名。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IP形式或者域名形式二选一。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目标IP/域名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需要上传到的指定IP或者域名。域名长度不能超过14个英文。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目标端口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需要上传到的指定端口。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主通信模式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主动上传使用的TCP协议或者UDP协议。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传感器参数设置</w:t>
      </w:r>
    </w:p>
    <w:p>
      <w:pPr>
        <w:pStyle w:val="4"/>
        <w:rPr>
          <w:rFonts w:hint="eastAsia"/>
        </w:rPr>
      </w:pPr>
      <w:r>
        <w:rPr>
          <w:rFonts w:hint="eastAsia"/>
        </w:rPr>
        <w:t>在传感器调试页面可以设置一些参数，注意设置这些参数的时候，设备必须工作在TCP modbus模式，不能工作在主动上传模式。</w:t>
      </w:r>
    </w:p>
    <w:tbl>
      <w:tblPr>
        <w:tblStyle w:val="37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49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TCPmodbus配置设置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TCPmodbus从机地址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可以设置TCPmodbus的从机地址，范围0-253，其中254是广播地址。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协议类型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可以选择主动上传协议类型，0代表不主动上传，1代表使用系统默认协议主动上传，2代表使用其他协议主动上传。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上报间隔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主动上传的上报间隔，单位1s，范围1-65535秒。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主动上传与TCPmodbus模式的切换</w:t>
      </w:r>
    </w:p>
    <w:p>
      <w:pPr>
        <w:pStyle w:val="4"/>
        <w:rPr>
          <w:rFonts w:hint="eastAsia"/>
        </w:rPr>
      </w:pPr>
      <w:r>
        <w:rPr>
          <w:rFonts w:hint="eastAsia"/>
        </w:rPr>
        <w:t>系统出厂默认使用TCP modbus方式工作，如果需要切换到主动上传模式，请按照以下步骤操作，注意步骤顺序不要错乱，否则会导致配置失败。</w:t>
      </w:r>
    </w:p>
    <w:p>
      <w:pPr>
        <w:pStyle w:val="4"/>
        <w:rPr>
          <w:rFonts w:hint="eastAsia"/>
        </w:rPr>
      </w:pPr>
      <w:r>
        <w:rPr>
          <w:rFonts w:hint="eastAsia"/>
        </w:rPr>
        <w:t>①在传感器调试页面设置上报协议为1，修改上报间隔为您期望的间隔。</w:t>
      </w:r>
    </w:p>
    <w:p>
      <w:pPr>
        <w:pStyle w:val="4"/>
        <w:rPr>
          <w:rFonts w:hint="eastAsia"/>
        </w:rPr>
      </w:pPr>
      <w:r>
        <w:rPr>
          <w:rFonts w:hint="eastAsia"/>
        </w:rPr>
        <w:t>②在传感器配置页面，将启动TCPmodbus的选项取消勾选，并设置主动上报设置，保存配置。</w:t>
      </w:r>
    </w:p>
    <w:p>
      <w:pPr>
        <w:pStyle w:val="4"/>
        <w:rPr>
          <w:rFonts w:hint="eastAsia"/>
        </w:rPr>
      </w:pPr>
      <w:r>
        <w:rPr>
          <w:rFonts w:hint="eastAsia"/>
        </w:rPr>
        <w:t>如果您需要切换回TCPmodbus模式，请按照以下步骤操作，注意步骤顺序不要错乱，否则会导致配置失败。</w:t>
      </w:r>
    </w:p>
    <w:p>
      <w:pPr>
        <w:pStyle w:val="4"/>
        <w:rPr>
          <w:rFonts w:hint="eastAsia"/>
        </w:rPr>
      </w:pPr>
      <w:r>
        <w:rPr>
          <w:rFonts w:hint="eastAsia"/>
        </w:rPr>
        <w:t>①在传感器配置页面，将启动TCPmodbus的选项勾选，保存配置。</w:t>
      </w:r>
    </w:p>
    <w:p>
      <w:pPr>
        <w:pStyle w:val="4"/>
        <w:rPr>
          <w:rFonts w:hint="eastAsia"/>
        </w:rPr>
      </w:pPr>
      <w:r>
        <w:rPr>
          <w:rFonts w:hint="eastAsia"/>
        </w:rPr>
        <w:t>②在传感器调试页面设置上报协议为0。</w:t>
      </w:r>
    </w:p>
    <w:p>
      <w:pPr>
        <w:pStyle w:val="4"/>
        <w:rPr>
          <w:rFonts w:hint="eastAsia"/>
        </w:rPr>
      </w:pPr>
    </w:p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传感器连接精讯云</w:t>
      </w:r>
    </w:p>
    <w:p>
      <w:pPr>
        <w:pStyle w:val="3"/>
        <w:spacing w:before="120" w:after="120"/>
        <w:ind w:left="576" w:hanging="576"/>
        <w:rPr>
          <w:rFonts w:hint="eastAsia"/>
          <w:lang w:eastAsia="zh-CN"/>
        </w:rPr>
      </w:pPr>
      <w:r>
        <w:rPr>
          <w:rFonts w:hint="eastAsia"/>
          <w:lang w:eastAsia="zh-CN"/>
        </w:rPr>
        <w:t>精讯云</w:t>
      </w:r>
      <w:r>
        <w:rPr>
          <w:rFonts w:hint="eastAsia"/>
        </w:rPr>
        <w:t>介绍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精讯云，精讯畅通研发的一款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</w:t>
      </w:r>
      <w:r>
        <w:rPr>
          <w:rFonts w:hint="eastAsia"/>
          <w:b/>
          <w:bCs/>
        </w:rPr>
        <w:t>记录、查询、导出、比较</w:t>
      </w:r>
      <w:r>
        <w:rPr>
          <w:rFonts w:hint="eastAsia"/>
        </w:rPr>
        <w:t>等功能，主要是在应用层为客户提供一站式的加入服务。</w:t>
      </w:r>
    </w:p>
    <w:p>
      <w:pPr>
        <w:pStyle w:val="3"/>
        <w:spacing w:before="120" w:after="120"/>
        <w:ind w:left="576" w:hanging="576"/>
        <w:rPr>
          <w:rFonts w:hint="eastAsia" w:ascii="黑体" w:hAnsi="黑体" w:cs="黑体"/>
        </w:rPr>
      </w:pPr>
      <w:r>
        <w:rPr>
          <w:rFonts w:hint="eastAsia" w:ascii="黑体" w:hAnsi="黑体" w:cs="黑体"/>
          <w:color w:val="000000"/>
          <w:szCs w:val="28"/>
          <w:lang w:eastAsia="zh-CN"/>
        </w:rPr>
        <w:t>精讯云</w:t>
      </w:r>
      <w:r>
        <w:rPr>
          <w:rFonts w:hint="eastAsia" w:ascii="黑体" w:hAnsi="黑体" w:cs="黑体"/>
          <w:color w:val="000000"/>
          <w:szCs w:val="28"/>
        </w:rPr>
        <w:t>优势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（1）</w:t>
      </w:r>
      <w:r>
        <w:rPr>
          <w:rFonts w:hint="eastAsia"/>
        </w:rPr>
        <w:t>稳定性：</w:t>
      </w:r>
      <w:r>
        <w:rPr>
          <w:rFonts w:hint="eastAsia" w:ascii="宋体" w:hAnsi="宋体" w:cs="仿宋"/>
          <w:color w:val="000000"/>
          <w:szCs w:val="28"/>
        </w:rPr>
        <w:t>高稳定性，系统总体可用率大于99.7%，数据库应用可用率大于99.8%，并且会定期维护。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（2）</w:t>
      </w:r>
      <w:r>
        <w:rPr>
          <w:rFonts w:hint="eastAsia" w:ascii="宋体" w:hAnsi="宋体" w:cs="仿宋"/>
          <w:color w:val="000000"/>
          <w:szCs w:val="28"/>
        </w:rPr>
        <w:t>易操作性：提供友好的用户管理和使用界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（3）</w:t>
      </w:r>
      <w:r>
        <w:rPr>
          <w:rFonts w:hint="eastAsia"/>
        </w:rPr>
        <w:t>可靠性：</w:t>
      </w:r>
      <w:r>
        <w:rPr>
          <w:rFonts w:hint="eastAsia" w:ascii="宋体" w:hAnsi="宋体" w:cs="仿宋"/>
          <w:color w:val="000000"/>
          <w:szCs w:val="28"/>
        </w:rPr>
        <w:t>，在系统设计时，通过选择优秀的产品和采用必要的技术手段确保系统的可靠性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（4）</w:t>
      </w:r>
      <w:r>
        <w:rPr>
          <w:rFonts w:hint="eastAsia"/>
        </w:rPr>
        <w:t>兼容性：其他公司产品按照我司服务器协议，数据也可在我司平台产看</w:t>
      </w:r>
    </w:p>
    <w:p>
      <w:pPr>
        <w:pStyle w:val="4"/>
        <w:spacing w:line="320" w:lineRule="exact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（5）</w:t>
      </w:r>
      <w:r>
        <w:rPr>
          <w:rFonts w:hint="eastAsia"/>
          <w:lang w:val="en-US" w:eastAsia="zh-CN"/>
        </w:rPr>
        <w:t>“千人千面”：具有私有化部署，同时提供正常入口和中性入口两个入口，从中性入口进入后，客户看到的界面信息为客户自行设定的信息</w:t>
      </w:r>
    </w:p>
    <w:p>
      <w:pPr>
        <w:pStyle w:val="4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hint="eastAsia"/>
          <w:lang w:val="en-US" w:eastAsia="zh-CN"/>
        </w:rPr>
        <w:t>（6）</w:t>
      </w:r>
      <w:r>
        <w:rPr>
          <w:rFonts w:hint="eastAsia" w:ascii="宋体" w:hAnsi="宋体" w:cs="宋体"/>
        </w:rPr>
        <w:t>微信小程序</w:t>
      </w:r>
      <w:r>
        <w:rPr>
          <w:rFonts w:hint="eastAsia" w:ascii="宋体" w:hAnsi="宋体" w:cs="宋体"/>
          <w:lang w:eastAsia="zh-CN"/>
        </w:rPr>
        <w:t>：</w:t>
      </w:r>
      <w:r>
        <w:rPr>
          <w:rFonts w:hint="eastAsia" w:ascii="宋体" w:hAnsi="宋体" w:cs="宋体"/>
        </w:rPr>
        <w:t>可以手机微信简单、方便查看设备状态、数据、设备绑定地点等</w:t>
      </w:r>
      <w:r>
        <w:rPr>
          <w:rFonts w:hint="eastAsia" w:ascii="宋体" w:hAnsi="宋体" w:cs="宋体"/>
          <w:lang w:eastAsia="zh-CN"/>
        </w:rPr>
        <w:t>。</w:t>
      </w:r>
    </w:p>
    <w:p>
      <w:pPr>
        <w:pStyle w:val="3"/>
        <w:spacing w:before="120" w:after="120"/>
        <w:ind w:left="576" w:hanging="576"/>
        <w:rPr>
          <w:rFonts w:hint="eastAsia"/>
          <w:szCs w:val="36"/>
          <w:lang w:eastAsia="zh-CN"/>
        </w:rPr>
      </w:pPr>
      <w:r>
        <w:rPr>
          <w:rFonts w:hint="eastAsia"/>
          <w:szCs w:val="36"/>
        </w:rPr>
        <w:t>传感器</w:t>
      </w:r>
      <w:r>
        <w:rPr>
          <w:rFonts w:hint="eastAsia"/>
          <w:szCs w:val="36"/>
          <w:lang w:eastAsia="zh-CN"/>
        </w:rPr>
        <w:t>数据查询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当您购买的传感器带有上报功能，您可以通过精讯云服务器远程查看数据，方便快捷。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传感器设备通过4G/NB-IOT网络模块和精讯云服务器建立连接，按照默认的频率（频率可调）将数据上报到云端服务器。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您只需使用已注册的精讯云账号登录服务器后，通过使用每台主机专有的“身份ID”即可查询设备的数据。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同时平台还具有报警功能，您只需通过平台设置报警数值，监测数据超过报警数值，平台会通过短信或者QQ邮箱通知您，让您更加方便、快捷的监测数据。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注：您可联系我司售后工作人员，了解平台的具体功能</w:t>
      </w:r>
    </w:p>
    <w:p>
      <w:pPr>
        <w:pStyle w:val="4"/>
        <w:rPr>
          <w:rFonts w:hint="eastAsia"/>
        </w:rPr>
      </w:pPr>
    </w:p>
    <w:sectPr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345A0BC"/>
    <w:multiLevelType w:val="singleLevel"/>
    <w:tmpl w:val="C345A0BC"/>
    <w:lvl w:ilvl="0" w:tentative="0">
      <w:start w:val="4"/>
      <w:numFmt w:val="decimal"/>
      <w:suff w:val="nothing"/>
      <w:lvlText w:val="（%1）"/>
      <w:lvlJc w:val="left"/>
    </w:lvl>
  </w:abstractNum>
  <w:abstractNum w:abstractNumId="1">
    <w:nsid w:val="0DDE3898"/>
    <w:multiLevelType w:val="singleLevel"/>
    <w:tmpl w:val="0DDE3898"/>
    <w:lvl w:ilvl="0" w:tentative="0">
      <w:start w:val="1"/>
      <w:numFmt w:val="decimal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2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1143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578"/>
  <w:hyphenationZone w:val="360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endnotePr>
    <w:pos w:val="sectEnd"/>
    <w:numFmt w:val="decimal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52A68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50875B7"/>
    <w:rsid w:val="054F7921"/>
    <w:rsid w:val="06921732"/>
    <w:rsid w:val="06940620"/>
    <w:rsid w:val="06E51CD6"/>
    <w:rsid w:val="06E611BA"/>
    <w:rsid w:val="07145AE1"/>
    <w:rsid w:val="07E936F3"/>
    <w:rsid w:val="082242A7"/>
    <w:rsid w:val="0902725D"/>
    <w:rsid w:val="09F5773C"/>
    <w:rsid w:val="0B14036D"/>
    <w:rsid w:val="0B361D0E"/>
    <w:rsid w:val="0B7F2C24"/>
    <w:rsid w:val="0E106B2F"/>
    <w:rsid w:val="0E4D1E60"/>
    <w:rsid w:val="0EBC5753"/>
    <w:rsid w:val="10356766"/>
    <w:rsid w:val="114868BF"/>
    <w:rsid w:val="116239FA"/>
    <w:rsid w:val="11681B60"/>
    <w:rsid w:val="117068F3"/>
    <w:rsid w:val="11FF2C1F"/>
    <w:rsid w:val="121A0755"/>
    <w:rsid w:val="12836925"/>
    <w:rsid w:val="12AE5D1D"/>
    <w:rsid w:val="13F429F5"/>
    <w:rsid w:val="155A1365"/>
    <w:rsid w:val="17B5365D"/>
    <w:rsid w:val="18212E65"/>
    <w:rsid w:val="1971336A"/>
    <w:rsid w:val="19F31F32"/>
    <w:rsid w:val="19F70705"/>
    <w:rsid w:val="1B86417C"/>
    <w:rsid w:val="1C1116EE"/>
    <w:rsid w:val="1D3E3C47"/>
    <w:rsid w:val="1D4C42A6"/>
    <w:rsid w:val="1DA339E3"/>
    <w:rsid w:val="1DB10B71"/>
    <w:rsid w:val="1EA3206A"/>
    <w:rsid w:val="1EB40255"/>
    <w:rsid w:val="1EFF23D6"/>
    <w:rsid w:val="1F283BB7"/>
    <w:rsid w:val="1F9C51B0"/>
    <w:rsid w:val="1F9D1B35"/>
    <w:rsid w:val="20554466"/>
    <w:rsid w:val="20A87263"/>
    <w:rsid w:val="21167F65"/>
    <w:rsid w:val="21FD1B0A"/>
    <w:rsid w:val="22970DBB"/>
    <w:rsid w:val="262027F4"/>
    <w:rsid w:val="263642AD"/>
    <w:rsid w:val="265A3D54"/>
    <w:rsid w:val="27927943"/>
    <w:rsid w:val="27A41F30"/>
    <w:rsid w:val="28021797"/>
    <w:rsid w:val="28B50096"/>
    <w:rsid w:val="29460CCA"/>
    <w:rsid w:val="2AE702D6"/>
    <w:rsid w:val="2AF1619A"/>
    <w:rsid w:val="2B080964"/>
    <w:rsid w:val="2C407864"/>
    <w:rsid w:val="2C9C6127"/>
    <w:rsid w:val="2D6104C1"/>
    <w:rsid w:val="2D867089"/>
    <w:rsid w:val="2EB369A5"/>
    <w:rsid w:val="2FC46D81"/>
    <w:rsid w:val="2FF87A44"/>
    <w:rsid w:val="30E8148B"/>
    <w:rsid w:val="318D5DF1"/>
    <w:rsid w:val="32C65650"/>
    <w:rsid w:val="33324090"/>
    <w:rsid w:val="342733E7"/>
    <w:rsid w:val="35CB29CD"/>
    <w:rsid w:val="35E64752"/>
    <w:rsid w:val="36323FC4"/>
    <w:rsid w:val="368F23AE"/>
    <w:rsid w:val="369C796D"/>
    <w:rsid w:val="38340067"/>
    <w:rsid w:val="38F05A0B"/>
    <w:rsid w:val="39B26BD2"/>
    <w:rsid w:val="3A2B1F14"/>
    <w:rsid w:val="3BFD2A76"/>
    <w:rsid w:val="3C2616A6"/>
    <w:rsid w:val="3C732327"/>
    <w:rsid w:val="3CDF4B20"/>
    <w:rsid w:val="40D64C28"/>
    <w:rsid w:val="411C4CEB"/>
    <w:rsid w:val="4194764B"/>
    <w:rsid w:val="41ED62DB"/>
    <w:rsid w:val="44757BF1"/>
    <w:rsid w:val="451A64C3"/>
    <w:rsid w:val="458B3A0D"/>
    <w:rsid w:val="45B06432"/>
    <w:rsid w:val="45D55D28"/>
    <w:rsid w:val="45E351B9"/>
    <w:rsid w:val="45FE6EC1"/>
    <w:rsid w:val="46D01AD5"/>
    <w:rsid w:val="47BB6C9D"/>
    <w:rsid w:val="48070E56"/>
    <w:rsid w:val="49D66B8A"/>
    <w:rsid w:val="4A7D6646"/>
    <w:rsid w:val="4A823741"/>
    <w:rsid w:val="4ABE11AE"/>
    <w:rsid w:val="4BB560A9"/>
    <w:rsid w:val="4BCE2554"/>
    <w:rsid w:val="4DDA53AB"/>
    <w:rsid w:val="4E1A6FE5"/>
    <w:rsid w:val="4EAF5BC3"/>
    <w:rsid w:val="4EFA5562"/>
    <w:rsid w:val="4FDA2B38"/>
    <w:rsid w:val="51DB5943"/>
    <w:rsid w:val="52A55BB1"/>
    <w:rsid w:val="52AC6293"/>
    <w:rsid w:val="52DA408B"/>
    <w:rsid w:val="535876F3"/>
    <w:rsid w:val="539863D2"/>
    <w:rsid w:val="54F42341"/>
    <w:rsid w:val="55865945"/>
    <w:rsid w:val="562A7EDD"/>
    <w:rsid w:val="56B24B4D"/>
    <w:rsid w:val="58467CA2"/>
    <w:rsid w:val="58500265"/>
    <w:rsid w:val="58BD40C1"/>
    <w:rsid w:val="59C405AD"/>
    <w:rsid w:val="59E927CA"/>
    <w:rsid w:val="5A434C93"/>
    <w:rsid w:val="5AFF20BA"/>
    <w:rsid w:val="5BA8521A"/>
    <w:rsid w:val="5CC05838"/>
    <w:rsid w:val="5D122C30"/>
    <w:rsid w:val="5D3604EE"/>
    <w:rsid w:val="5DD57895"/>
    <w:rsid w:val="5F8B265F"/>
    <w:rsid w:val="5FA65A48"/>
    <w:rsid w:val="60144BAC"/>
    <w:rsid w:val="608012C0"/>
    <w:rsid w:val="62062C9D"/>
    <w:rsid w:val="62761445"/>
    <w:rsid w:val="62B75CD7"/>
    <w:rsid w:val="640F4F89"/>
    <w:rsid w:val="648C5E8C"/>
    <w:rsid w:val="658B4F89"/>
    <w:rsid w:val="6597021D"/>
    <w:rsid w:val="65C84C61"/>
    <w:rsid w:val="667979D1"/>
    <w:rsid w:val="66DF4746"/>
    <w:rsid w:val="67D715DA"/>
    <w:rsid w:val="689E5DD7"/>
    <w:rsid w:val="68B97300"/>
    <w:rsid w:val="698729A7"/>
    <w:rsid w:val="6A661B3D"/>
    <w:rsid w:val="6AC05CBB"/>
    <w:rsid w:val="6B585701"/>
    <w:rsid w:val="6B7B5F02"/>
    <w:rsid w:val="6C28424C"/>
    <w:rsid w:val="6C87607C"/>
    <w:rsid w:val="6C9B042B"/>
    <w:rsid w:val="6CA6518B"/>
    <w:rsid w:val="6CF426B0"/>
    <w:rsid w:val="6D881782"/>
    <w:rsid w:val="6D9C20DE"/>
    <w:rsid w:val="6E954EA1"/>
    <w:rsid w:val="70CA6699"/>
    <w:rsid w:val="70D40E0D"/>
    <w:rsid w:val="714A1F0A"/>
    <w:rsid w:val="734F4FF2"/>
    <w:rsid w:val="739829EE"/>
    <w:rsid w:val="73B409CC"/>
    <w:rsid w:val="73D55756"/>
    <w:rsid w:val="74082C5E"/>
    <w:rsid w:val="7501143D"/>
    <w:rsid w:val="753077CF"/>
    <w:rsid w:val="75476BF0"/>
    <w:rsid w:val="754A21C3"/>
    <w:rsid w:val="75DD46A0"/>
    <w:rsid w:val="768222BC"/>
    <w:rsid w:val="76E465CB"/>
    <w:rsid w:val="78F7787A"/>
    <w:rsid w:val="79DE4823"/>
    <w:rsid w:val="7A1A7911"/>
    <w:rsid w:val="7AB90636"/>
    <w:rsid w:val="7B0945FE"/>
    <w:rsid w:val="7BD038E4"/>
    <w:rsid w:val="7C387DBD"/>
    <w:rsid w:val="7CD4485E"/>
    <w:rsid w:val="7CF92307"/>
    <w:rsid w:val="7D7F1A01"/>
    <w:rsid w:val="7DFC4533"/>
    <w:rsid w:val="7E38797C"/>
    <w:rsid w:val="7EA839B9"/>
    <w:rsid w:val="7F2B57CA"/>
    <w:rsid w:val="7F8D18AA"/>
    <w:rsid w:val="7F9E77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qFormat="1" w:unhideWhenUsed="0" w:uiPriority="0" w:name="footnote text"/>
    <w:lsdException w:qFormat="1" w:unhideWhenUsed="0"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name="footnote reference"/>
    <w:lsdException w:qFormat="1" w:unhideWhenUsed="0" w:uiPriority="99" w:name="annotation reference"/>
    <w:lsdException w:unhideWhenUsed="0" w:uiPriority="0" w:semiHidden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</w:pPr>
  </w:style>
  <w:style w:type="paragraph" w:styleId="3">
    <w:name w:val="heading 2"/>
    <w:basedOn w:val="1"/>
    <w:next w:val="1"/>
    <w:link w:val="105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11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10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11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10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11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4">
    <w:name w:val="Default Paragraph Font"/>
    <w:semiHidden/>
    <w:qFormat/>
    <w:uiPriority w:val="0"/>
  </w:style>
  <w:style w:type="table" w:default="1" w:styleId="3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118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spacing w:before="152" w:beforeLines="0" w:after="160" w:afterLines="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link w:val="124"/>
    <w:semiHidden/>
    <w:qFormat/>
    <w:uiPriority w:val="99"/>
    <w:pPr>
      <w:jc w:val="left"/>
    </w:pPr>
  </w:style>
  <w:style w:type="paragraph" w:styleId="16">
    <w:name w:val="Body Text"/>
    <w:basedOn w:val="1"/>
    <w:link w:val="106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128"/>
    <w:qFormat/>
    <w:uiPriority w:val="0"/>
    <w:pPr>
      <w:spacing w:after="120" w:afterLines="0"/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114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12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12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104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120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59"/>
    <w:tblPr/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Light Grid Accent 2"/>
    <w:basedOn w:val="37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42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</w:tblStylePr>
  </w:style>
  <w:style w:type="table" w:styleId="43">
    <w:name w:val="Medium Grid 3 Accent 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5">
    <w:name w:val="Strong"/>
    <w:qFormat/>
    <w:uiPriority w:val="22"/>
    <w:rPr>
      <w:b/>
      <w:bCs/>
    </w:rPr>
  </w:style>
  <w:style w:type="character" w:styleId="46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7">
    <w:name w:val="page number"/>
    <w:basedOn w:val="44"/>
    <w:qFormat/>
    <w:uiPriority w:val="0"/>
  </w:style>
  <w:style w:type="character" w:styleId="48">
    <w:name w:val="FollowedHyperlink"/>
    <w:qFormat/>
    <w:uiPriority w:val="0"/>
    <w:rPr>
      <w:color w:val="800080"/>
      <w:u w:val="single"/>
    </w:rPr>
  </w:style>
  <w:style w:type="character" w:styleId="49">
    <w:name w:val="Hyperlink"/>
    <w:qFormat/>
    <w:uiPriority w:val="99"/>
    <w:rPr>
      <w:color w:val="0000FF"/>
      <w:u w:val="single"/>
    </w:rPr>
  </w:style>
  <w:style w:type="character" w:styleId="50">
    <w:name w:val="annotation reference"/>
    <w:semiHidden/>
    <w:qFormat/>
    <w:uiPriority w:val="99"/>
    <w:rPr>
      <w:sz w:val="21"/>
      <w:szCs w:val="21"/>
    </w:rPr>
  </w:style>
  <w:style w:type="character" w:styleId="51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2">
    <w:name w:val="图题"/>
    <w:basedOn w:val="1"/>
    <w:qFormat/>
    <w:uiPriority w:val="0"/>
    <w:pPr>
      <w:adjustRightInd w:val="0"/>
      <w:spacing w:before="40" w:beforeLines="0" w:after="80" w:afterLines="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53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54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5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56">
    <w:name w:val="No Spacing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57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58">
    <w:name w:val="_Style 57"/>
    <w:basedOn w:val="2"/>
    <w:next w:val="1"/>
    <w:qFormat/>
    <w:uiPriority w:val="39"/>
    <w:pPr>
      <w:keepNext/>
      <w:pageBreakBefore w:val="0"/>
      <w:widowControl/>
      <w:numPr>
        <w:ilvl w:val="0"/>
        <w:numId w:val="0"/>
      </w:numPr>
      <w:spacing w:before="480" w:after="0" w:line="276" w:lineRule="auto"/>
      <w:jc w:val="left"/>
      <w:outlineLvl w:val="9"/>
    </w:pPr>
    <w:rPr>
      <w:rFonts w:ascii="Cambria" w:hAnsi="Cambria" w:eastAsia="宋体" w:cs="Times New Roman"/>
      <w:bCs/>
      <w:color w:val="365F91"/>
      <w:kern w:val="0"/>
      <w:sz w:val="28"/>
      <w:szCs w:val="28"/>
    </w:rPr>
  </w:style>
  <w:style w:type="paragraph" w:customStyle="1" w:styleId="59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60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61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62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63">
    <w:name w:val="Char Char Char Char"/>
    <w:basedOn w:val="1"/>
    <w:qFormat/>
    <w:uiPriority w:val="0"/>
    <w:rPr>
      <w:rFonts w:ascii="Tahoma" w:hAnsi="Tahoma"/>
    </w:rPr>
  </w:style>
  <w:style w:type="paragraph" w:customStyle="1" w:styleId="64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65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66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67">
    <w:name w:val="1.1.1"/>
    <w:basedOn w:val="5"/>
    <w:qFormat/>
    <w:uiPriority w:val="0"/>
    <w:pPr>
      <w:numPr>
        <w:ilvl w:val="2"/>
        <w:numId w:val="2"/>
      </w:numPr>
      <w:tabs>
        <w:tab w:val="left" w:pos="1440"/>
      </w:tabs>
      <w:ind w:left="720"/>
    </w:pPr>
    <w:rPr>
      <w:b/>
    </w:rPr>
  </w:style>
  <w:style w:type="paragraph" w:customStyle="1" w:styleId="68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69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70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71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72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73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74">
    <w:name w:val="章标题(不加入目录内)"/>
    <w:basedOn w:val="35"/>
    <w:qFormat/>
    <w:uiPriority w:val="0"/>
    <w:pPr>
      <w:outlineLvl w:val="9"/>
    </w:pPr>
  </w:style>
  <w:style w:type="paragraph" w:customStyle="1" w:styleId="75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76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77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78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79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80">
    <w:name w:val="批注主题1"/>
    <w:basedOn w:val="15"/>
    <w:next w:val="15"/>
    <w:semiHidden/>
    <w:qFormat/>
    <w:uiPriority w:val="0"/>
    <w:rPr>
      <w:b/>
      <w:bCs/>
    </w:rPr>
  </w:style>
  <w:style w:type="paragraph" w:customStyle="1" w:styleId="81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82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3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84">
    <w:name w:val=" 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85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86">
    <w:name w:val="Table Paragraph"/>
    <w:basedOn w:val="1"/>
    <w:qFormat/>
    <w:uiPriority w:val="1"/>
  </w:style>
  <w:style w:type="paragraph" w:customStyle="1" w:styleId="87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88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9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90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1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92">
    <w:name w:val="附表二级标题"/>
    <w:basedOn w:val="3"/>
    <w:link w:val="117"/>
    <w:qFormat/>
    <w:uiPriority w:val="0"/>
    <w:pPr>
      <w:numPr>
        <w:ilvl w:val="0"/>
        <w:numId w:val="0"/>
      </w:numPr>
      <w:spacing w:before="260" w:beforeLines="50" w:after="260" w:afterLines="50" w:line="440" w:lineRule="exact"/>
    </w:pPr>
    <w:rPr>
      <w:rFonts w:ascii="宋体" w:hAnsi="宋体"/>
      <w:bCs/>
      <w:sz w:val="21"/>
      <w:szCs w:val="32"/>
    </w:rPr>
  </w:style>
  <w:style w:type="paragraph" w:customStyle="1" w:styleId="93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95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96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97">
    <w:name w:val="提示"/>
    <w:basedOn w:val="1"/>
    <w:link w:val="101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98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99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100">
    <w:name w:val="videolength"/>
    <w:basedOn w:val="44"/>
    <w:qFormat/>
    <w:uiPriority w:val="0"/>
  </w:style>
  <w:style w:type="character" w:customStyle="1" w:styleId="101">
    <w:name w:val="提示 Char"/>
    <w:link w:val="97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character" w:customStyle="1" w:styleId="102">
    <w:name w:val="bf"/>
    <w:basedOn w:val="44"/>
    <w:qFormat/>
    <w:uiPriority w:val="0"/>
  </w:style>
  <w:style w:type="character" w:customStyle="1" w:styleId="103">
    <w:name w:val="摘要题目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104">
    <w:name w:val="副标题 字符"/>
    <w:link w:val="28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05">
    <w:name w:val="标题 2 字符"/>
    <w:link w:val="3"/>
    <w:qFormat/>
    <w:uiPriority w:val="0"/>
    <w:rPr>
      <w:rFonts w:eastAsia="黑体"/>
      <w:kern w:val="2"/>
      <w:sz w:val="30"/>
    </w:rPr>
  </w:style>
  <w:style w:type="character" w:customStyle="1" w:styleId="106">
    <w:name w:val="正文文本 字符"/>
    <w:link w:val="16"/>
    <w:qFormat/>
    <w:uiPriority w:val="0"/>
    <w:rPr>
      <w:sz w:val="24"/>
    </w:rPr>
  </w:style>
  <w:style w:type="character" w:customStyle="1" w:styleId="107">
    <w:name w:val="apple-converted-space"/>
    <w:basedOn w:val="44"/>
    <w:qFormat/>
    <w:uiPriority w:val="0"/>
  </w:style>
  <w:style w:type="character" w:customStyle="1" w:styleId="108">
    <w:name w:val="标题 8 字符"/>
    <w:link w:val="10"/>
    <w:qFormat/>
    <w:uiPriority w:val="0"/>
    <w:rPr>
      <w:rFonts w:ascii="Arial" w:hAnsi="Arial" w:eastAsia="黑体"/>
      <w:sz w:val="24"/>
      <w:szCs w:val="24"/>
    </w:rPr>
  </w:style>
  <w:style w:type="character" w:customStyle="1" w:styleId="109">
    <w:name w:val="标题 6 字符"/>
    <w:link w:val="8"/>
    <w:qFormat/>
    <w:uiPriority w:val="0"/>
    <w:rPr>
      <w:rFonts w:ascii="Arial" w:hAnsi="Arial" w:eastAsia="黑体"/>
      <w:b/>
      <w:bCs/>
      <w:sz w:val="24"/>
      <w:szCs w:val="24"/>
    </w:rPr>
  </w:style>
  <w:style w:type="character" w:customStyle="1" w:styleId="110">
    <w:name w:val="标题 9 字符"/>
    <w:link w:val="11"/>
    <w:qFormat/>
    <w:uiPriority w:val="0"/>
    <w:rPr>
      <w:rFonts w:ascii="Arial" w:hAnsi="Arial" w:eastAsia="黑体"/>
      <w:sz w:val="24"/>
      <w:szCs w:val="21"/>
    </w:rPr>
  </w:style>
  <w:style w:type="character" w:customStyle="1" w:styleId="111">
    <w:name w:val="high-light-bg"/>
    <w:basedOn w:val="44"/>
    <w:qFormat/>
    <w:uiPriority w:val="0"/>
  </w:style>
  <w:style w:type="character" w:customStyle="1" w:styleId="112">
    <w:name w:val="hit"/>
    <w:basedOn w:val="44"/>
    <w:qFormat/>
    <w:uiPriority w:val="0"/>
  </w:style>
  <w:style w:type="character" w:customStyle="1" w:styleId="113">
    <w:name w:val="封面内容"/>
    <w:qFormat/>
    <w:uiPriority w:val="0"/>
    <w:rPr>
      <w:sz w:val="28"/>
    </w:rPr>
  </w:style>
  <w:style w:type="character" w:customStyle="1" w:styleId="114">
    <w:name w:val="纯文本 字符"/>
    <w:link w:val="20"/>
    <w:qFormat/>
    <w:uiPriority w:val="0"/>
    <w:rPr>
      <w:rFonts w:ascii="宋体" w:hAnsi="Courier New"/>
      <w:kern w:val="2"/>
      <w:sz w:val="21"/>
    </w:rPr>
  </w:style>
  <w:style w:type="character" w:customStyle="1" w:styleId="115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116">
    <w:name w:val="标题 7 字符"/>
    <w:link w:val="9"/>
    <w:qFormat/>
    <w:uiPriority w:val="0"/>
    <w:rPr>
      <w:b/>
      <w:bCs/>
      <w:sz w:val="24"/>
      <w:szCs w:val="24"/>
    </w:rPr>
  </w:style>
  <w:style w:type="character" w:customStyle="1" w:styleId="117">
    <w:name w:val="附表二级标题 Char"/>
    <w:link w:val="92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118">
    <w:name w:val="正文文本首行缩进 字符"/>
    <w:link w:val="4"/>
    <w:qFormat/>
    <w:uiPriority w:val="0"/>
    <w:rPr>
      <w:kern w:val="2"/>
      <w:sz w:val="24"/>
    </w:rPr>
  </w:style>
  <w:style w:type="character" w:customStyle="1" w:styleId="119">
    <w:name w:val="标题 5 字符"/>
    <w:link w:val="7"/>
    <w:qFormat/>
    <w:uiPriority w:val="0"/>
    <w:rPr>
      <w:b/>
      <w:bCs/>
      <w:sz w:val="28"/>
      <w:szCs w:val="28"/>
    </w:rPr>
  </w:style>
  <w:style w:type="character" w:customStyle="1" w:styleId="120">
    <w:name w:val="HTML 预设格式 字符"/>
    <w:link w:val="33"/>
    <w:qFormat/>
    <w:uiPriority w:val="99"/>
    <w:rPr>
      <w:rFonts w:ascii="宋体" w:hAnsi="宋体" w:cs="宋体"/>
      <w:sz w:val="24"/>
      <w:szCs w:val="24"/>
    </w:rPr>
  </w:style>
  <w:style w:type="character" w:customStyle="1" w:styleId="121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122">
    <w:name w:val="hps"/>
    <w:qFormat/>
    <w:uiPriority w:val="0"/>
  </w:style>
  <w:style w:type="character" w:customStyle="1" w:styleId="123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124">
    <w:name w:val="批注文字 字符"/>
    <w:link w:val="15"/>
    <w:semiHidden/>
    <w:qFormat/>
    <w:uiPriority w:val="99"/>
    <w:rPr>
      <w:kern w:val="2"/>
      <w:sz w:val="24"/>
    </w:rPr>
  </w:style>
  <w:style w:type="character" w:customStyle="1" w:styleId="125">
    <w:name w:val="页脚 字符"/>
    <w:link w:val="24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126">
    <w:name w:val="it"/>
    <w:basedOn w:val="44"/>
    <w:qFormat/>
    <w:uiPriority w:val="0"/>
  </w:style>
  <w:style w:type="character" w:customStyle="1" w:styleId="127">
    <w:name w:val="txt"/>
    <w:basedOn w:val="44"/>
    <w:qFormat/>
    <w:uiPriority w:val="0"/>
  </w:style>
  <w:style w:type="character" w:customStyle="1" w:styleId="128">
    <w:name w:val="正文文本缩进 字符"/>
    <w:link w:val="17"/>
    <w:qFormat/>
    <w:uiPriority w:val="0"/>
    <w:rPr>
      <w:kern w:val="2"/>
      <w:sz w:val="24"/>
    </w:rPr>
  </w:style>
  <w:style w:type="character" w:customStyle="1" w:styleId="129">
    <w:name w:val="页眉 字符"/>
    <w:link w:val="25"/>
    <w:qFormat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130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131">
    <w:name w:val="short_text"/>
    <w:qFormat/>
    <w:uiPriority w:val="0"/>
  </w:style>
  <w:style w:type="table" w:customStyle="1" w:styleId="132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3">
    <w:name w:val="中等深浅列表 21"/>
    <w:basedOn w:val="37"/>
    <w:qFormat/>
    <w:uiPriority w:val="66"/>
    <w:rPr>
      <w:rFonts w:ascii="Cambria" w:hAnsi="Cambria" w:eastAsia="宋体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auto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4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5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customStyle="1" w:styleId="136">
    <w:name w:val="Table Normal"/>
    <w:unhideWhenUsed/>
    <w:qFormat/>
    <w:uiPriority w:val="2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7">
    <w:name w:val="浅色底纹1"/>
    <w:basedOn w:val="37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138">
    <w:name w:val="中等深浅底纹 2 - 强调文字颜色 11"/>
    <w:basedOn w:val="40"/>
    <w:qFormat/>
    <w:uiPriority w:val="64"/>
    <w:tblPr/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9">
    <w:name w:val="浅色列表1"/>
    <w:basedOn w:val="37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jpeg"/><Relationship Id="rId14" Type="http://schemas.openxmlformats.org/officeDocument/2006/relationships/image" Target="media/image7.jpeg"/><Relationship Id="rId13" Type="http://schemas.openxmlformats.org/officeDocument/2006/relationships/image" Target="media/image6.jpeg"/><Relationship Id="rId12" Type="http://schemas.openxmlformats.org/officeDocument/2006/relationships/image" Target="media/image5.jpeg"/><Relationship Id="rId11" Type="http://schemas.openxmlformats.org/officeDocument/2006/relationships/image" Target="media/image4.jpeg"/><Relationship Id="rId10" Type="http://schemas.openxmlformats.org/officeDocument/2006/relationships/image" Target="media/image3.jpe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摘要、目录模板.dot</Template>
  <Company>hitwx</Company>
  <Pages>12</Pages>
  <Words>561</Words>
  <Characters>3200</Characters>
  <Lines>26</Lines>
  <Paragraphs>7</Paragraphs>
  <TotalTime>0</TotalTime>
  <ScaleCrop>false</ScaleCrop>
  <LinksUpToDate>false</LinksUpToDate>
  <CharactersWithSpaces>3754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2015-06-24T01:29:00Z</dcterms:created>
  <dc:creator>acer</dc:creator>
  <cp:lastModifiedBy>马硕</cp:lastModifiedBy>
  <cp:lastPrinted>2017-08-24T03:52:00Z</cp:lastPrinted>
  <dcterms:modified xsi:type="dcterms:W3CDTF">2020-02-10T10:59:39Z</dcterms:modified>
  <dc:title>哈尔滨工业大学硕士毕业论文模板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2052-11.1.0.9440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