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5924C" w14:textId="77777777" w:rsidR="0099444E" w:rsidRDefault="00230C88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1D24A1" wp14:editId="7712E1BE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99444E" w14:paraId="0FF94313" w14:textId="77777777">
        <w:tc>
          <w:tcPr>
            <w:tcW w:w="6663" w:type="dxa"/>
          </w:tcPr>
          <w:p w14:paraId="045A1C38" w14:textId="77777777" w:rsidR="0099444E" w:rsidRDefault="00230C88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噪声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99444E" w14:paraId="00227CAE" w14:textId="77777777">
        <w:tc>
          <w:tcPr>
            <w:tcW w:w="6663" w:type="dxa"/>
          </w:tcPr>
          <w:p w14:paraId="688EE241" w14:textId="77777777" w:rsidR="0099444E" w:rsidRDefault="00230C88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4C8AB3D9" w14:textId="77777777" w:rsidR="0099444E" w:rsidRDefault="00230C88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99444E" w14:paraId="4BAB595B" w14:textId="77777777">
        <w:tc>
          <w:tcPr>
            <w:tcW w:w="6663" w:type="dxa"/>
          </w:tcPr>
          <w:p w14:paraId="4615C174" w14:textId="77777777" w:rsidR="0099444E" w:rsidRDefault="00230C88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078FD499" w14:textId="77777777" w:rsidR="0099444E" w:rsidRDefault="0099444E">
      <w:pPr>
        <w:jc w:val="center"/>
        <w:rPr>
          <w:b/>
          <w:bCs/>
          <w:sz w:val="72"/>
          <w:szCs w:val="72"/>
        </w:rPr>
      </w:pPr>
    </w:p>
    <w:p w14:paraId="33DBB192" w14:textId="77777777" w:rsidR="0099444E" w:rsidRDefault="0099444E">
      <w:pPr>
        <w:jc w:val="center"/>
        <w:rPr>
          <w:b/>
          <w:bCs/>
          <w:sz w:val="72"/>
          <w:szCs w:val="72"/>
        </w:rPr>
      </w:pPr>
    </w:p>
    <w:p w14:paraId="0E380C87" w14:textId="77777777" w:rsidR="0099444E" w:rsidRDefault="0099444E">
      <w:pPr>
        <w:jc w:val="center"/>
        <w:rPr>
          <w:b/>
          <w:bCs/>
          <w:sz w:val="72"/>
          <w:szCs w:val="72"/>
        </w:rPr>
      </w:pPr>
    </w:p>
    <w:p w14:paraId="17454C65" w14:textId="77777777" w:rsidR="0099444E" w:rsidRDefault="0099444E">
      <w:pPr>
        <w:jc w:val="center"/>
        <w:rPr>
          <w:b/>
          <w:bCs/>
          <w:sz w:val="72"/>
          <w:szCs w:val="72"/>
        </w:rPr>
      </w:pPr>
    </w:p>
    <w:p w14:paraId="58907EC1" w14:textId="77777777" w:rsidR="0099444E" w:rsidRDefault="0099444E">
      <w:pPr>
        <w:jc w:val="center"/>
        <w:rPr>
          <w:b/>
          <w:bCs/>
          <w:sz w:val="30"/>
          <w:szCs w:val="30"/>
        </w:rPr>
        <w:sectPr w:rsidR="0099444E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3A5B9791" w14:textId="77777777" w:rsidR="0099444E" w:rsidRDefault="0099444E">
      <w:pPr>
        <w:pStyle w:val="a0"/>
        <w:ind w:firstLineChars="0" w:firstLine="0"/>
      </w:pPr>
    </w:p>
    <w:p w14:paraId="66D26D44" w14:textId="77777777" w:rsidR="0099444E" w:rsidRDefault="00230C88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31B6B082" w14:textId="77777777" w:rsidR="0099444E" w:rsidRDefault="00230C88">
      <w:pPr>
        <w:pStyle w:val="2"/>
      </w:pPr>
      <w:r>
        <w:rPr>
          <w:rFonts w:hint="eastAsia"/>
        </w:rPr>
        <w:t>产品概述</w:t>
      </w:r>
    </w:p>
    <w:p w14:paraId="489E26CB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噪声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76432318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、以太网、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和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08A63866" w14:textId="77777777" w:rsidR="0099444E" w:rsidRDefault="00230C88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噪声数据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</w:t>
      </w:r>
      <w:r>
        <w:rPr>
          <w:rFonts w:ascii="宋体" w:hAnsi="宋体" w:cs="宋体" w:hint="eastAsia"/>
        </w:rPr>
        <w:t>传服务器平台。</w:t>
      </w:r>
    </w:p>
    <w:p w14:paraId="6BCE4B16" w14:textId="77777777" w:rsidR="0099444E" w:rsidRDefault="00230C88">
      <w:pPr>
        <w:pStyle w:val="2"/>
      </w:pPr>
      <w:r>
        <w:rPr>
          <w:rFonts w:hint="eastAsia"/>
        </w:rPr>
        <w:t>传感器</w:t>
      </w:r>
      <w:r>
        <w:rPr>
          <w:rFonts w:hint="eastAsia"/>
        </w:rPr>
        <w:t>探头</w:t>
      </w:r>
      <w:r>
        <w:rPr>
          <w:rFonts w:hint="eastAsia"/>
        </w:rPr>
        <w:t>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99444E" w14:paraId="0FC7A8B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423875F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20D356F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99444E" w14:paraId="0E193612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79A0093B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0B8F28B4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30~130dB</w:t>
            </w:r>
          </w:p>
        </w:tc>
      </w:tr>
      <w:tr w:rsidR="0099444E" w14:paraId="7DB7B740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783BF83F" w14:textId="77777777" w:rsidR="0099444E" w:rsidRDefault="00230C88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shd w:val="clear" w:color="auto" w:fill="auto"/>
          </w:tcPr>
          <w:p w14:paraId="2FAF936E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0.1dB</w:t>
            </w:r>
          </w:p>
        </w:tc>
      </w:tr>
      <w:tr w:rsidR="0099444E" w14:paraId="1B2BE49A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BFE1FB8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2F1386EC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3%F.s</w:t>
            </w:r>
          </w:p>
        </w:tc>
      </w:tr>
      <w:tr w:rsidR="0099444E" w14:paraId="1AAC7CD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DEDABC1" w14:textId="77777777" w:rsidR="0099444E" w:rsidRDefault="00230C88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21E2F3B7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</w:t>
            </w:r>
            <w:r>
              <w:rPr>
                <w:rFonts w:ascii="宋体" w:hAnsi="宋体" w:cs="宋体" w:hint="eastAsia"/>
                <w:bCs/>
                <w:color w:val="000000"/>
              </w:rPr>
              <w:t>2s</w:t>
            </w:r>
          </w:p>
        </w:tc>
      </w:tr>
      <w:tr w:rsidR="0099444E" w14:paraId="26F5219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63DF0E9" w14:textId="77777777" w:rsidR="0099444E" w:rsidRDefault="00230C88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频率响应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71500C4F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35HZ~20KHZ</w:t>
            </w:r>
          </w:p>
        </w:tc>
      </w:tr>
      <w:tr w:rsidR="0099444E" w14:paraId="77445345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25169777" w14:textId="77777777" w:rsidR="0099444E" w:rsidRDefault="00230C88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频率加权特性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EBD8280" w14:textId="77777777" w:rsidR="0099444E" w:rsidRDefault="00230C88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A</w:t>
            </w:r>
            <w:r>
              <w:rPr>
                <w:rFonts w:ascii="宋体" w:hAnsi="宋体" w:cs="宋体" w:hint="eastAsia"/>
                <w:bCs/>
                <w:color w:val="000000"/>
              </w:rPr>
              <w:t>加权</w:t>
            </w:r>
          </w:p>
        </w:tc>
      </w:tr>
    </w:tbl>
    <w:p w14:paraId="133B7821" w14:textId="77777777" w:rsidR="0099444E" w:rsidRDefault="00230C88">
      <w:pPr>
        <w:pStyle w:val="2"/>
        <w:spacing w:before="120" w:after="40"/>
      </w:pPr>
      <w:bookmarkStart w:id="0" w:name="_Toc30075"/>
      <w:r>
        <w:rPr>
          <w:rFonts w:hint="eastAsia"/>
        </w:rPr>
        <w:lastRenderedPageBreak/>
        <w:t>设备与通信参数</w:t>
      </w:r>
      <w:bookmarkEnd w:id="0"/>
    </w:p>
    <w:p w14:paraId="6B7C396A" w14:textId="77777777" w:rsidR="0099444E" w:rsidRDefault="00230C88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9444E" w14:paraId="0A9B7BFB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7B396E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FB05436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9444E" w14:paraId="69583086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9EFEFEE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4D42339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99444E" w14:paraId="1A46DE30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74A7751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7ED05B2E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99444E" w14:paraId="7BD05E4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2BC68F43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B72BD2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99444E" w14:paraId="5CAED9F9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03BCEE03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203891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99444E" w14:paraId="73FD346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AECFC2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09234B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53D16C00" w14:textId="77777777" w:rsidR="0099444E" w:rsidRDefault="00230C88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9444E" w14:paraId="3E62D659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4292893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A064A72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9444E" w14:paraId="266E67BC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0C5F37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51AF679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99444E" w14:paraId="33590C31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48E60C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15247995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99444E" w14:paraId="02056CE2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A357D1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10C5AD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99444E" w14:paraId="2FB7949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52EC2F0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DF94ACF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99444E" w14:paraId="430C088E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0CCDAFF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DFA3690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3FB10C0C" w14:textId="77777777" w:rsidR="0099444E" w:rsidRDefault="0099444E">
      <w:pPr>
        <w:pStyle w:val="a0"/>
        <w:ind w:firstLineChars="0" w:firstLine="0"/>
      </w:pPr>
    </w:p>
    <w:p w14:paraId="062807BF" w14:textId="77777777" w:rsidR="0099444E" w:rsidRDefault="00230C88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9444E" w14:paraId="5EC54D99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8BDE6A1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84589D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9444E" w14:paraId="24033AA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23EE0A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13CC94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99444E" w14:paraId="67EFCAC2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AEE14E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0AA49B8B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99444E" w14:paraId="7F72E58F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5425535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CCBBF3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99444E" w14:paraId="74AE5D9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75DD9D93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51F30FB4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99444E" w14:paraId="701B31C1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049EEC1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F594E3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5E50B0C6" w14:textId="77777777" w:rsidR="0099444E" w:rsidRDefault="00230C88">
      <w:pPr>
        <w:pStyle w:val="3"/>
      </w:pPr>
      <w:r>
        <w:rPr>
          <w:rFonts w:hint="eastAsia"/>
        </w:rPr>
        <w:lastRenderedPageBreak/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99444E" w14:paraId="3E95D4F5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89A78EA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91D92CF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9444E" w14:paraId="4484A274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51798F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5540D0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99444E" w14:paraId="4647C0D4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F591EF9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0906005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99444E" w14:paraId="3A82FF26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9BD59D6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02C31E6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99444E" w14:paraId="5693FE30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4E83304B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9E08D2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99444E" w14:paraId="2DA0968D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68B5C4B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B606F75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04BC57CC" w14:textId="77777777" w:rsidR="0099444E" w:rsidRDefault="00230C88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99444E" w14:paraId="7C44FEE2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880E5E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400C2F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99444E" w14:paraId="71ED762C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7DF30CE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7043BE6E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99444E" w14:paraId="3CB6BFBD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3DDB6BB2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25BF734B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99444E" w14:paraId="3FA7DFE9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49E6980A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2E63A46E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99444E" w14:paraId="5FBA99D6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2645C03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5CEBDE43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99444E" w14:paraId="2DFD58E1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14AC9D5B" w14:textId="77777777" w:rsidR="0099444E" w:rsidRDefault="00230C88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3D1D7424" w14:textId="77777777" w:rsidR="0099444E" w:rsidRDefault="00230C88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6B47745F" w14:textId="77777777" w:rsidR="0099444E" w:rsidRDefault="00230C88">
      <w:pPr>
        <w:pStyle w:val="3"/>
      </w:pPr>
      <w:r>
        <w:rPr>
          <w:rFonts w:hint="eastAsia"/>
        </w:rPr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99444E" w14:paraId="01B0C1FC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F48490A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326C719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99444E" w14:paraId="299E6DB9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750E80FE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487773B3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99444E" w14:paraId="4A533E4F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3DE427ED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74DC812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99444E" w14:paraId="04AE0032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768A3CD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04C92F1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99444E" w14:paraId="7F505F4E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224A2D12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12AFDA2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99444E" w14:paraId="399D4869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965376F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B0C8027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61EFC1BA" w14:textId="77777777" w:rsidR="0099444E" w:rsidRDefault="0099444E">
      <w:pPr>
        <w:pStyle w:val="a0"/>
        <w:ind w:firstLineChars="0" w:firstLine="0"/>
      </w:pPr>
    </w:p>
    <w:p w14:paraId="45E7F7C1" w14:textId="77777777" w:rsidR="0099444E" w:rsidRDefault="00230C88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硬件连接</w:t>
      </w:r>
      <w:bookmarkEnd w:id="1"/>
    </w:p>
    <w:p w14:paraId="6F187244" w14:textId="77777777" w:rsidR="0099444E" w:rsidRDefault="00230C88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17E47BAA" w14:textId="691F45B4" w:rsidR="0099444E" w:rsidRDefault="00230C88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99444E" w14:paraId="711FB15B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3368DE0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91AB85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99444E" w14:paraId="2D8A2E4F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67E3EDA3" w14:textId="7DB58E00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2E20708A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99444E" w14:paraId="5A61714E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291F4DD0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30F8F87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99444E" w14:paraId="66B4FBA3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6744A961" w14:textId="77777777" w:rsidR="0099444E" w:rsidRDefault="0099444E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5022EB9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99444E" w14:paraId="3D8877EE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482678C0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06F3441B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99444E" w14:paraId="618EF099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376DC12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08989B6A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99444E" w14:paraId="6BC523F3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43B0F52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76BA7FC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99444E" w14:paraId="0799C690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05010AB5" w14:textId="42B53B75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140464C0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99444E" w14:paraId="5DC9ABAF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1632741" w14:textId="1C66520F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3E5B125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1CCC5136" w14:textId="066FA086" w:rsidR="0099444E" w:rsidRDefault="00230C88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65544906" w14:textId="7885C8C2" w:rsidR="0099444E" w:rsidRDefault="00230C88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6D826529" w14:textId="3F68BB50" w:rsidR="0099444E" w:rsidRDefault="00251387" w:rsidP="00251387">
      <w:pPr>
        <w:pStyle w:val="affff0"/>
        <w:numPr>
          <w:ilvl w:val="0"/>
          <w:numId w:val="4"/>
        </w:numPr>
        <w:ind w:firstLineChars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FEF6CC" wp14:editId="54FA4574">
            <wp:simplePos x="0" y="0"/>
            <wp:positionH relativeFrom="column">
              <wp:posOffset>6516</wp:posOffset>
            </wp:positionH>
            <wp:positionV relativeFrom="paragraph">
              <wp:posOffset>212532</wp:posOffset>
            </wp:positionV>
            <wp:extent cx="4317558" cy="2309994"/>
            <wp:effectExtent l="0" t="0" r="6985" b="0"/>
            <wp:wrapNone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NBLoRa电池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170" cy="2311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C88">
        <w:rPr>
          <w:rFonts w:hint="eastAsia"/>
        </w:rPr>
        <w:t>NB-IOT/LoRa</w:t>
      </w:r>
      <w:r w:rsidR="00230C88">
        <w:rPr>
          <w:rFonts w:hint="eastAsia"/>
        </w:rPr>
        <w:t>电池供电版本</w:t>
      </w:r>
    </w:p>
    <w:p w14:paraId="6EA9D517" w14:textId="53D577FB" w:rsidR="00251387" w:rsidRDefault="00251387" w:rsidP="00251387"/>
    <w:p w14:paraId="6808B8D1" w14:textId="31A70D22" w:rsidR="00251387" w:rsidRDefault="00251387" w:rsidP="00251387"/>
    <w:p w14:paraId="70AF97B5" w14:textId="1B5BEA1A" w:rsidR="00251387" w:rsidRDefault="00251387" w:rsidP="00251387"/>
    <w:p w14:paraId="303097ED" w14:textId="53412694" w:rsidR="00251387" w:rsidRDefault="00251387" w:rsidP="00251387"/>
    <w:p w14:paraId="0571E08C" w14:textId="7CC01A18" w:rsidR="00251387" w:rsidRDefault="00251387" w:rsidP="00251387"/>
    <w:p w14:paraId="70B6169B" w14:textId="148E3D4F" w:rsidR="00251387" w:rsidRDefault="00251387" w:rsidP="00251387"/>
    <w:p w14:paraId="2FD2C310" w14:textId="4391FB9A" w:rsidR="00251387" w:rsidRDefault="00251387" w:rsidP="00251387"/>
    <w:p w14:paraId="22C20BAA" w14:textId="77777777" w:rsidR="00251387" w:rsidRDefault="00251387" w:rsidP="00251387">
      <w:pPr>
        <w:rPr>
          <w:rFonts w:hint="eastAsia"/>
        </w:rPr>
      </w:pPr>
    </w:p>
    <w:p w14:paraId="65A8C38E" w14:textId="77777777" w:rsidR="0099444E" w:rsidRDefault="00230C88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1662FDF9" w14:textId="70B78972" w:rsidR="0099444E" w:rsidRDefault="00251387">
      <w:pPr>
        <w:ind w:firstLineChars="200" w:firstLine="498"/>
      </w:pPr>
      <w:r>
        <w:rPr>
          <w:noProof/>
        </w:rPr>
        <w:drawing>
          <wp:inline distT="0" distB="0" distL="0" distR="0" wp14:anchorId="4C20DAFE" wp14:editId="1300908A">
            <wp:extent cx="4233545" cy="2244090"/>
            <wp:effectExtent l="0" t="0" r="0" b="381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G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FAF5D" w14:textId="77777777" w:rsidR="0099444E" w:rsidRDefault="00230C88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6A176CCE" w14:textId="50673EFB" w:rsidR="0099444E" w:rsidRDefault="00251387">
      <w:pPr>
        <w:jc w:val="center"/>
      </w:pPr>
      <w:r>
        <w:rPr>
          <w:noProof/>
        </w:rPr>
        <w:drawing>
          <wp:inline distT="0" distB="0" distL="0" distR="0" wp14:anchorId="23E80EC8" wp14:editId="28FA1CC6">
            <wp:extent cx="4233545" cy="244475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PR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7BEE2" w14:textId="77777777" w:rsidR="0099444E" w:rsidRDefault="00230C88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680AA8EB" w14:textId="54408D9B" w:rsidR="0099444E" w:rsidRDefault="00251387" w:rsidP="00251387">
      <w:pPr>
        <w:jc w:val="center"/>
        <w:rPr>
          <w:rFonts w:hint="eastAsia"/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598FDFD2" wp14:editId="13659DB6">
            <wp:extent cx="4433490" cy="2405270"/>
            <wp:effectExtent l="0" t="0" r="571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以太网电源供电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4528" cy="241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353B" w14:textId="77777777" w:rsidR="0099444E" w:rsidRDefault="00230C88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08AA0DED" w14:textId="0BFF4033" w:rsidR="0099444E" w:rsidRDefault="00251387">
      <w:pPr>
        <w:jc w:val="center"/>
      </w:pPr>
      <w:bookmarkStart w:id="4" w:name="_GoBack"/>
      <w:r>
        <w:rPr>
          <w:noProof/>
        </w:rPr>
        <w:drawing>
          <wp:inline distT="0" distB="0" distL="0" distR="0" wp14:anchorId="5A4E98D3" wp14:editId="6B61071C">
            <wp:extent cx="4399036" cy="2353587"/>
            <wp:effectExtent l="0" t="0" r="1905" b="889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以太网POE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051" cy="238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2EDA157E" w14:textId="77777777" w:rsidR="0099444E" w:rsidRDefault="00230C88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7F7741EF" w14:textId="77777777" w:rsidR="0099444E" w:rsidRDefault="00230C88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</w:t>
      </w:r>
      <w:r>
        <w:rPr>
          <w:rFonts w:ascii="宋体" w:hAnsi="宋体" w:cs="宋体" w:hint="eastAsia"/>
        </w:rPr>
        <w:lastRenderedPageBreak/>
        <w:t>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1D2972C0" w14:textId="77777777" w:rsidR="0099444E" w:rsidRDefault="00230C88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5A23EC37" w14:textId="77777777" w:rsidR="0099444E" w:rsidRDefault="00230C88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2F29EA39" w14:textId="77777777" w:rsidR="0099444E" w:rsidRDefault="00230C88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760B6A4A" w14:textId="77777777" w:rsidR="0099444E" w:rsidRDefault="00230C88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，使用时按下按键即可</w:t>
      </w:r>
      <w:r>
        <w:rPr>
          <w:rFonts w:ascii="宋体" w:hAnsi="宋体" w:cs="宋体" w:hint="eastAsia"/>
        </w:rPr>
        <w:t>。</w:t>
      </w:r>
    </w:p>
    <w:p w14:paraId="2EF99411" w14:textId="77777777" w:rsidR="0099444E" w:rsidRDefault="0099444E"/>
    <w:p w14:paraId="37B21B54" w14:textId="77777777" w:rsidR="0099444E" w:rsidRDefault="00230C88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46CF4679" w14:textId="77777777" w:rsidR="0099444E" w:rsidRDefault="00230C88">
      <w:r>
        <w:rPr>
          <w:noProof/>
        </w:rPr>
        <w:drawing>
          <wp:anchor distT="0" distB="0" distL="114300" distR="114300" simplePos="0" relativeHeight="251659264" behindDoc="0" locked="0" layoutInCell="1" allowOverlap="1" wp14:anchorId="6EBB862A" wp14:editId="2B16F7F7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8CF6B72" w14:textId="77777777" w:rsidR="0099444E" w:rsidRDefault="00230C88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6859C5EF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安装位置需要注意以下事项：</w:t>
      </w:r>
    </w:p>
    <w:p w14:paraId="570B53A4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</w:t>
      </w:r>
      <w:r>
        <w:rPr>
          <w:rFonts w:ascii="宋体" w:hAnsi="宋体" w:cs="宋体" w:hint="eastAsia"/>
        </w:rPr>
        <w:t>尽量垂直放置，保证安装墙面时，传感器在变送器的下方（变送器上的字体为正方向）；</w:t>
      </w:r>
    </w:p>
    <w:p w14:paraId="6894910B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268D445D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148476CF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</w:t>
      </w:r>
      <w:r>
        <w:rPr>
          <w:rFonts w:ascii="宋体" w:hAnsi="宋体" w:cs="宋体" w:hint="eastAsia"/>
        </w:rPr>
        <w:t>噪声</w:t>
      </w:r>
      <w:r>
        <w:rPr>
          <w:rFonts w:ascii="宋体" w:hAnsi="宋体" w:cs="宋体" w:hint="eastAsia"/>
        </w:rPr>
        <w:t>测量不准确。</w:t>
      </w:r>
    </w:p>
    <w:p w14:paraId="38CEA091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噪声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69F2AB72" w14:textId="77777777" w:rsidR="0099444E" w:rsidRDefault="00230C88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1DA82D47" w14:textId="77777777" w:rsidR="0099444E" w:rsidRDefault="00230C88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57DDAFBE" w14:textId="77777777" w:rsidR="0099444E" w:rsidRDefault="00230C88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6EABF9A4" w14:textId="77777777" w:rsidR="0099444E" w:rsidRDefault="00230C88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5694FED0" w14:textId="77777777" w:rsidR="0099444E" w:rsidRDefault="00230C88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2D0063AE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02FCD631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38B1D052" w14:textId="77777777" w:rsidR="0099444E" w:rsidRDefault="0099444E">
      <w:pPr>
        <w:pStyle w:val="a0"/>
        <w:ind w:firstLineChars="0" w:firstLine="0"/>
      </w:pPr>
    </w:p>
    <w:p w14:paraId="1891AE50" w14:textId="77777777" w:rsidR="0099444E" w:rsidRDefault="00230C88">
      <w:pPr>
        <w:pStyle w:val="a0"/>
        <w:jc w:val="center"/>
      </w:pPr>
      <w:r>
        <w:rPr>
          <w:noProof/>
        </w:rPr>
        <w:drawing>
          <wp:inline distT="0" distB="0" distL="114300" distR="114300" wp14:anchorId="2B337834" wp14:editId="70972294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8F959" w14:textId="77777777" w:rsidR="0099444E" w:rsidRDefault="00230C88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49E28D58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99444E" w14:paraId="49162F31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5543C9" w14:textId="77777777" w:rsidR="0099444E" w:rsidRDefault="00230C88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99444E" w14:paraId="0541184D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731D34FA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286544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365C1291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99444E" w14:paraId="1557F35A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4DEA5C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24A197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99444E" w14:paraId="3AD3F651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A1F80D6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559E73F9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99444E" w14:paraId="5F714FAB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09D599D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F83D438" w14:textId="77777777" w:rsidR="0099444E" w:rsidRDefault="00230C88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190A3F78" w14:textId="77777777" w:rsidR="0099444E" w:rsidRDefault="0099444E">
      <w:pPr>
        <w:pStyle w:val="a0"/>
      </w:pPr>
    </w:p>
    <w:p w14:paraId="3931AB19" w14:textId="77777777" w:rsidR="0099444E" w:rsidRDefault="00230C88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417DA304" w14:textId="77777777" w:rsidR="0099444E" w:rsidRDefault="00230C88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0BE3AE7E" w14:textId="77777777" w:rsidR="0099444E" w:rsidRDefault="00230C88">
      <w:pPr>
        <w:pStyle w:val="2"/>
      </w:pPr>
      <w:r>
        <w:rPr>
          <w:rFonts w:hint="eastAsia"/>
        </w:rPr>
        <w:t>软件基本使用与设备搜索</w:t>
      </w:r>
    </w:p>
    <w:p w14:paraId="38A9C9AD" w14:textId="77777777" w:rsidR="0099444E" w:rsidRDefault="00230C88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64AACAA3" w14:textId="77777777" w:rsidR="0099444E" w:rsidRDefault="00230C88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711670BD" wp14:editId="04EFEEEF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03AE0C70" wp14:editId="471FCE59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CB26C" w14:textId="77777777" w:rsidR="0099444E" w:rsidRDefault="00230C88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58C59F97" w14:textId="77777777" w:rsidR="0099444E" w:rsidRDefault="00230C88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30885333" w14:textId="77777777" w:rsidR="0099444E" w:rsidRDefault="00230C88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2A3C05DF" wp14:editId="5BBA182C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CA237" w14:textId="77777777" w:rsidR="0099444E" w:rsidRDefault="00230C88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29181E41" w14:textId="77777777" w:rsidR="0099444E" w:rsidRDefault="00230C88">
      <w:pPr>
        <w:pStyle w:val="2"/>
      </w:pPr>
      <w:r>
        <w:rPr>
          <w:rFonts w:hint="eastAsia"/>
        </w:rPr>
        <w:t>传感器的网络配置</w:t>
      </w:r>
    </w:p>
    <w:p w14:paraId="1D4D6A46" w14:textId="77777777" w:rsidR="0099444E" w:rsidRDefault="00230C88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99444E" w14:paraId="246CCCF2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DF2BDEC" w14:textId="77777777" w:rsidR="0099444E" w:rsidRDefault="00230C88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99444E" w14:paraId="38CF616C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7CFF1AF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1BA07F0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99444E" w14:paraId="0D5B0E57" w14:textId="77777777">
        <w:tc>
          <w:tcPr>
            <w:tcW w:w="1701" w:type="dxa"/>
            <w:shd w:val="clear" w:color="auto" w:fill="BEBEBE"/>
          </w:tcPr>
          <w:p w14:paraId="06D940E8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579BC17F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99444E" w14:paraId="3451C03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7941D3FA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D6E1CBF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99444E" w14:paraId="1D3FF89F" w14:textId="77777777">
        <w:tc>
          <w:tcPr>
            <w:tcW w:w="1701" w:type="dxa"/>
            <w:shd w:val="clear" w:color="auto" w:fill="BEBEBE"/>
          </w:tcPr>
          <w:p w14:paraId="3F474543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2C38E1ED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99444E" w14:paraId="46BF8DA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3A31B617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2023716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0AC1C56D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99444E" w14:paraId="2888E2F2" w14:textId="77777777">
        <w:tc>
          <w:tcPr>
            <w:tcW w:w="6663" w:type="dxa"/>
            <w:gridSpan w:val="2"/>
            <w:shd w:val="clear" w:color="auto" w:fill="FFFFFF"/>
          </w:tcPr>
          <w:p w14:paraId="3DA9720B" w14:textId="77777777" w:rsidR="0099444E" w:rsidRDefault="00230C88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99444E" w14:paraId="2222EA7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6771450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415315F5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2B7E2A20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99444E" w14:paraId="6575CE9C" w14:textId="77777777">
        <w:tc>
          <w:tcPr>
            <w:tcW w:w="1701" w:type="dxa"/>
            <w:shd w:val="clear" w:color="auto" w:fill="FFFFFF"/>
          </w:tcPr>
          <w:p w14:paraId="30898CBB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27E8AFF0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24B24109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99444E" w14:paraId="2D5D590C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7384166D" w14:textId="77777777" w:rsidR="0099444E" w:rsidRDefault="00230C88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99444E" w14:paraId="21A46819" w14:textId="77777777">
        <w:tc>
          <w:tcPr>
            <w:tcW w:w="1701" w:type="dxa"/>
            <w:shd w:val="clear" w:color="auto" w:fill="FFFFFF"/>
          </w:tcPr>
          <w:p w14:paraId="712DE82A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0930860D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25935EB1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99444E" w14:paraId="1C5258FF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3B3A389C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39A94FC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99444E" w14:paraId="371463D3" w14:textId="77777777">
        <w:tc>
          <w:tcPr>
            <w:tcW w:w="1701" w:type="dxa"/>
            <w:shd w:val="clear" w:color="auto" w:fill="FFFFFF"/>
          </w:tcPr>
          <w:p w14:paraId="1E2CF320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3D77C6DA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99444E" w14:paraId="0259E99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4466C32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CB18C23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4E641024" w14:textId="77777777" w:rsidR="0099444E" w:rsidRDefault="00230C88">
      <w:pPr>
        <w:pStyle w:val="2"/>
      </w:pPr>
      <w:r>
        <w:rPr>
          <w:rFonts w:hint="eastAsia"/>
        </w:rPr>
        <w:lastRenderedPageBreak/>
        <w:t>传感器参数设置</w:t>
      </w:r>
    </w:p>
    <w:p w14:paraId="6FCC0254" w14:textId="77777777" w:rsidR="0099444E" w:rsidRDefault="00230C88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99444E" w14:paraId="21A1BD21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0824BC7" w14:textId="77777777" w:rsidR="0099444E" w:rsidRDefault="00230C88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99444E" w14:paraId="7BC042F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54E1586E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640A5734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99444E" w14:paraId="4BADEAD7" w14:textId="77777777">
        <w:tc>
          <w:tcPr>
            <w:tcW w:w="1701" w:type="dxa"/>
            <w:shd w:val="clear" w:color="auto" w:fill="FFFFFF"/>
          </w:tcPr>
          <w:p w14:paraId="19D5550C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282C6F13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99444E" w14:paraId="48A54F85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6A172A1F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5B7D64F" w14:textId="77777777" w:rsidR="0099444E" w:rsidRDefault="00230C88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08E86B59" w14:textId="77777777" w:rsidR="0099444E" w:rsidRDefault="00230C88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576AFA7D" w14:textId="77777777" w:rsidR="0099444E" w:rsidRDefault="00230C88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3E18805A" w14:textId="77777777" w:rsidR="0099444E" w:rsidRDefault="00230C88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4D00C899" w14:textId="77777777" w:rsidR="0099444E" w:rsidRDefault="00230C88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321C6F7F" w14:textId="77777777" w:rsidR="0099444E" w:rsidRDefault="00230C88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07EE33C8" w14:textId="77777777" w:rsidR="0099444E" w:rsidRDefault="00230C88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58452E8F" w14:textId="77777777" w:rsidR="0099444E" w:rsidRDefault="00230C88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711818E9" w14:textId="77777777" w:rsidR="0099444E" w:rsidRDefault="0099444E">
      <w:pPr>
        <w:pStyle w:val="a0"/>
      </w:pPr>
    </w:p>
    <w:p w14:paraId="4480913D" w14:textId="77777777" w:rsidR="0099444E" w:rsidRDefault="00230C88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1350AEE6" w14:textId="77777777" w:rsidR="0099444E" w:rsidRDefault="00230C88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195269F3" w14:textId="77777777" w:rsidR="0099444E" w:rsidRDefault="00230C88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09B75231" w14:textId="77777777" w:rsidR="0099444E" w:rsidRDefault="00230C88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58D8DD25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12A8A8E4" w14:textId="77777777" w:rsidR="0099444E" w:rsidRDefault="00230C88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6B63DB23" w14:textId="77777777" w:rsidR="0099444E" w:rsidRDefault="00230C88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70DAC346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1382547C" w14:textId="77777777" w:rsidR="0099444E" w:rsidRDefault="00230C88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09EFDCDC" w14:textId="77777777" w:rsidR="0099444E" w:rsidRDefault="00230C88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51F8A628" w14:textId="77777777" w:rsidR="0099444E" w:rsidRDefault="00230C88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4B0B3C40" w14:textId="77777777" w:rsidR="0099444E" w:rsidRDefault="00230C88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0913366D" w14:textId="77777777" w:rsidR="0099444E" w:rsidRDefault="00230C88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411B988A" w14:textId="77777777" w:rsidR="0099444E" w:rsidRDefault="00230C88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5AB7AEA9" w14:textId="77777777" w:rsidR="0099444E" w:rsidRDefault="00230C88">
      <w:pPr>
        <w:ind w:firstLineChars="200" w:firstLine="498"/>
      </w:pPr>
      <w:r>
        <w:rPr>
          <w:rFonts w:hint="eastAsia"/>
        </w:rPr>
        <w:t>同时平台还具有报警功能，您只需通过平台设置报警数值，监测数据超过报警数值，平台会通过短信或者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</w:t>
      </w:r>
      <w:r>
        <w:rPr>
          <w:rFonts w:hint="eastAsia"/>
        </w:rPr>
        <w:t>的监测数据。</w:t>
      </w:r>
    </w:p>
    <w:p w14:paraId="53B48301" w14:textId="77777777" w:rsidR="0099444E" w:rsidRDefault="00230C88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4F128FA2" w14:textId="77777777" w:rsidR="0099444E" w:rsidRDefault="0099444E">
      <w:pPr>
        <w:pStyle w:val="a0"/>
      </w:pPr>
    </w:p>
    <w:sectPr w:rsidR="0099444E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8A35E" w14:textId="77777777" w:rsidR="00230C88" w:rsidRDefault="00230C88">
      <w:r>
        <w:separator/>
      </w:r>
    </w:p>
  </w:endnote>
  <w:endnote w:type="continuationSeparator" w:id="0">
    <w:p w14:paraId="2FD92B35" w14:textId="77777777" w:rsidR="00230C88" w:rsidRDefault="0023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84003" w14:textId="77777777" w:rsidR="0099444E" w:rsidRDefault="00230C88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78E0B" w14:textId="77777777" w:rsidR="0099444E" w:rsidRDefault="00230C88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45ADE" w14:textId="77777777" w:rsidR="00230C88" w:rsidRDefault="00230C88">
      <w:r>
        <w:separator/>
      </w:r>
    </w:p>
  </w:footnote>
  <w:footnote w:type="continuationSeparator" w:id="0">
    <w:p w14:paraId="3581C40F" w14:textId="77777777" w:rsidR="00230C88" w:rsidRDefault="00230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032DC" w14:textId="77777777" w:rsidR="0099444E" w:rsidRDefault="0099444E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A22B2" w14:textId="77777777" w:rsidR="0099444E" w:rsidRDefault="0099444E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8D06E4"/>
    <w:multiLevelType w:val="hybridMultilevel"/>
    <w:tmpl w:val="ACDE66E4"/>
    <w:lvl w:ilvl="0" w:tplc="EF1A3814">
      <w:start w:val="1"/>
      <w:numFmt w:val="decimal"/>
      <w:lvlText w:val="（%1）"/>
      <w:lvlJc w:val="left"/>
      <w:pPr>
        <w:ind w:left="121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38" w:hanging="420"/>
      </w:pPr>
    </w:lvl>
    <w:lvl w:ilvl="2" w:tplc="0409001B" w:tentative="1">
      <w:start w:val="1"/>
      <w:numFmt w:val="lowerRoman"/>
      <w:lvlText w:val="%3."/>
      <w:lvlJc w:val="right"/>
      <w:pPr>
        <w:ind w:left="1758" w:hanging="420"/>
      </w:pPr>
    </w:lvl>
    <w:lvl w:ilvl="3" w:tplc="0409000F" w:tentative="1">
      <w:start w:val="1"/>
      <w:numFmt w:val="decimal"/>
      <w:lvlText w:val="%4."/>
      <w:lvlJc w:val="left"/>
      <w:pPr>
        <w:ind w:left="2178" w:hanging="420"/>
      </w:pPr>
    </w:lvl>
    <w:lvl w:ilvl="4" w:tplc="04090019" w:tentative="1">
      <w:start w:val="1"/>
      <w:numFmt w:val="lowerLetter"/>
      <w:lvlText w:val="%5)"/>
      <w:lvlJc w:val="left"/>
      <w:pPr>
        <w:ind w:left="2598" w:hanging="420"/>
      </w:pPr>
    </w:lvl>
    <w:lvl w:ilvl="5" w:tplc="0409001B" w:tentative="1">
      <w:start w:val="1"/>
      <w:numFmt w:val="lowerRoman"/>
      <w:lvlText w:val="%6."/>
      <w:lvlJc w:val="right"/>
      <w:pPr>
        <w:ind w:left="3018" w:hanging="420"/>
      </w:pPr>
    </w:lvl>
    <w:lvl w:ilvl="6" w:tplc="0409000F" w:tentative="1">
      <w:start w:val="1"/>
      <w:numFmt w:val="decimal"/>
      <w:lvlText w:val="%7."/>
      <w:lvlJc w:val="left"/>
      <w:pPr>
        <w:ind w:left="3438" w:hanging="420"/>
      </w:pPr>
    </w:lvl>
    <w:lvl w:ilvl="7" w:tplc="04090019" w:tentative="1">
      <w:start w:val="1"/>
      <w:numFmt w:val="lowerLetter"/>
      <w:lvlText w:val="%8)"/>
      <w:lvlJc w:val="left"/>
      <w:pPr>
        <w:ind w:left="3858" w:hanging="420"/>
      </w:pPr>
    </w:lvl>
    <w:lvl w:ilvl="8" w:tplc="0409001B" w:tentative="1">
      <w:start w:val="1"/>
      <w:numFmt w:val="lowerRoman"/>
      <w:lvlText w:val="%9."/>
      <w:lvlJc w:val="right"/>
      <w:pPr>
        <w:ind w:left="4278" w:hanging="420"/>
      </w:pPr>
    </w:lvl>
  </w:abstractNum>
  <w:abstractNum w:abstractNumId="2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0C88"/>
    <w:rsid w:val="00232F92"/>
    <w:rsid w:val="002447DB"/>
    <w:rsid w:val="00251387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444E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701DF2"/>
    <w:rsid w:val="054F7921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4D1E60"/>
    <w:rsid w:val="0EBC5753"/>
    <w:rsid w:val="0EF47A71"/>
    <w:rsid w:val="10356766"/>
    <w:rsid w:val="116239FA"/>
    <w:rsid w:val="11681B60"/>
    <w:rsid w:val="117068F3"/>
    <w:rsid w:val="121A0755"/>
    <w:rsid w:val="12836925"/>
    <w:rsid w:val="14EA7B3B"/>
    <w:rsid w:val="155A1365"/>
    <w:rsid w:val="18212E65"/>
    <w:rsid w:val="1971336A"/>
    <w:rsid w:val="19F31F32"/>
    <w:rsid w:val="1B42219A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B5229"/>
    <w:rsid w:val="21FD1B0A"/>
    <w:rsid w:val="22970DBB"/>
    <w:rsid w:val="231B5D87"/>
    <w:rsid w:val="262027F4"/>
    <w:rsid w:val="263642AD"/>
    <w:rsid w:val="265A3D54"/>
    <w:rsid w:val="27A41F30"/>
    <w:rsid w:val="28021797"/>
    <w:rsid w:val="28B50096"/>
    <w:rsid w:val="29460CCA"/>
    <w:rsid w:val="2B246A15"/>
    <w:rsid w:val="2C9C6127"/>
    <w:rsid w:val="2D867089"/>
    <w:rsid w:val="2FC46D81"/>
    <w:rsid w:val="2FF87A44"/>
    <w:rsid w:val="30E8148B"/>
    <w:rsid w:val="318D5DF1"/>
    <w:rsid w:val="32C65650"/>
    <w:rsid w:val="33324090"/>
    <w:rsid w:val="342733E7"/>
    <w:rsid w:val="354E3035"/>
    <w:rsid w:val="35CB29CD"/>
    <w:rsid w:val="35E64752"/>
    <w:rsid w:val="36323FC4"/>
    <w:rsid w:val="369C796D"/>
    <w:rsid w:val="38F05A0B"/>
    <w:rsid w:val="39B26BD2"/>
    <w:rsid w:val="3A2B1F14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95911"/>
    <w:rsid w:val="4A7D6646"/>
    <w:rsid w:val="4A823741"/>
    <w:rsid w:val="4ABE11AE"/>
    <w:rsid w:val="4AD535A4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42AC0"/>
    <w:rsid w:val="539863D2"/>
    <w:rsid w:val="54F42341"/>
    <w:rsid w:val="55865945"/>
    <w:rsid w:val="562A7EDD"/>
    <w:rsid w:val="56B24B4D"/>
    <w:rsid w:val="57C91D8F"/>
    <w:rsid w:val="58467CA2"/>
    <w:rsid w:val="58500265"/>
    <w:rsid w:val="58BD40C1"/>
    <w:rsid w:val="59C405AD"/>
    <w:rsid w:val="59E927CA"/>
    <w:rsid w:val="5A434C93"/>
    <w:rsid w:val="5AFF20BA"/>
    <w:rsid w:val="5BA8521A"/>
    <w:rsid w:val="5DD57895"/>
    <w:rsid w:val="5F8B265F"/>
    <w:rsid w:val="5FA65A48"/>
    <w:rsid w:val="602B5388"/>
    <w:rsid w:val="608012C0"/>
    <w:rsid w:val="62062C9D"/>
    <w:rsid w:val="62B75CD7"/>
    <w:rsid w:val="640F4F89"/>
    <w:rsid w:val="648C5E8C"/>
    <w:rsid w:val="658B4F89"/>
    <w:rsid w:val="681E3814"/>
    <w:rsid w:val="689E5DD7"/>
    <w:rsid w:val="68B97300"/>
    <w:rsid w:val="6A661B3D"/>
    <w:rsid w:val="6AD37454"/>
    <w:rsid w:val="6B585701"/>
    <w:rsid w:val="6B7B5F02"/>
    <w:rsid w:val="6C87607C"/>
    <w:rsid w:val="6CA6518B"/>
    <w:rsid w:val="6CF426B0"/>
    <w:rsid w:val="6D881782"/>
    <w:rsid w:val="6D9C20DE"/>
    <w:rsid w:val="6DA454F0"/>
    <w:rsid w:val="6E954EA1"/>
    <w:rsid w:val="734F4FF2"/>
    <w:rsid w:val="739829EE"/>
    <w:rsid w:val="73B409CC"/>
    <w:rsid w:val="74082C5E"/>
    <w:rsid w:val="753077CF"/>
    <w:rsid w:val="75476BF0"/>
    <w:rsid w:val="754A21C3"/>
    <w:rsid w:val="75DD46A0"/>
    <w:rsid w:val="768222BC"/>
    <w:rsid w:val="76E465CB"/>
    <w:rsid w:val="78F7787A"/>
    <w:rsid w:val="79175390"/>
    <w:rsid w:val="7A1A7911"/>
    <w:rsid w:val="7AB90636"/>
    <w:rsid w:val="7B0945FE"/>
    <w:rsid w:val="7C387DBD"/>
    <w:rsid w:val="7CD4485E"/>
    <w:rsid w:val="7D7F1A01"/>
    <w:rsid w:val="7DFC4533"/>
    <w:rsid w:val="7E38797C"/>
    <w:rsid w:val="7EA839B9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44DC01EF"/>
  <w15:docId w15:val="{DB9F4F88-EA04-44C4-9B20-BD44BD4C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  <w:style w:type="paragraph" w:styleId="affff0">
    <w:name w:val="List Paragraph"/>
    <w:basedOn w:val="a"/>
    <w:uiPriority w:val="99"/>
    <w:rsid w:val="0025138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2</TotalTime>
  <Pages>16</Pages>
  <Words>695</Words>
  <Characters>3962</Characters>
  <Application>Microsoft Office Word</Application>
  <DocSecurity>0</DocSecurity>
  <Lines>33</Lines>
  <Paragraphs>9</Paragraphs>
  <ScaleCrop>false</ScaleCrop>
  <Company>hitwx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2020-02-02T09:21:00Z</dcterms:created>
  <dcterms:modified xsi:type="dcterms:W3CDTF">2020-02-02T09:21:00Z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